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14940" w:type="dxa"/>
        <w:jc w:val="center"/>
        <w:tblLayout w:type="fixed"/>
        <w:tblLook w:val="04A0" w:firstRow="1" w:lastRow="0" w:firstColumn="1" w:lastColumn="0" w:noHBand="0" w:noVBand="1"/>
        <w:tblDescription w:val="Brochure layout table page 1"/>
      </w:tblPr>
      <w:tblGrid>
        <w:gridCol w:w="4860"/>
        <w:gridCol w:w="233"/>
        <w:gridCol w:w="217"/>
        <w:gridCol w:w="4339"/>
        <w:gridCol w:w="720"/>
        <w:gridCol w:w="720"/>
        <w:gridCol w:w="3851"/>
      </w:tblGrid>
      <w:tr w:rsidR="006322E6" w:rsidTr="00A01D12">
        <w:trPr>
          <w:trHeight w:hRule="exact" w:val="10800"/>
          <w:jc w:val="center"/>
        </w:trPr>
        <w:tc>
          <w:tcPr>
            <w:tcW w:w="4860" w:type="dxa"/>
          </w:tcPr>
          <w:p w:rsidR="006322E6" w:rsidRDefault="006322E6"/>
          <w:p w:rsidR="006322E6" w:rsidRDefault="006322E6" w:rsidP="00F83258"/>
          <w:p w:rsidR="003E56BE" w:rsidRDefault="003E56BE" w:rsidP="003E56BE"/>
          <w:p w:rsidR="008E6180" w:rsidRDefault="008E6180" w:rsidP="008E6180"/>
          <w:p w:rsidR="006322E6" w:rsidRDefault="002D5101" w:rsidP="003E56BE">
            <w:pPr>
              <w:pStyle w:val="Heading2"/>
            </w:pPr>
            <w:r>
              <w:rPr>
                <w:noProof/>
                <w:color w:val="2682A6" w:themeColor="accent4"/>
                <w:sz w:val="22"/>
                <w:lang w:eastAsia="en-US"/>
              </w:rPr>
              <w:drawing>
                <wp:anchor distT="0" distB="0" distL="114300" distR="114300" simplePos="0" relativeHeight="251677696" behindDoc="0" locked="0" layoutInCell="1" allowOverlap="1" wp14:anchorId="25AC6EE1" wp14:editId="6326827B">
                  <wp:simplePos x="0" y="0"/>
                  <wp:positionH relativeFrom="margin">
                    <wp:posOffset>657225</wp:posOffset>
                  </wp:positionH>
                  <wp:positionV relativeFrom="paragraph">
                    <wp:posOffset>2518410</wp:posOffset>
                  </wp:positionV>
                  <wp:extent cx="1855460" cy="906546"/>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t-connected-web-pic.jpg"/>
                          <pic:cNvPicPr/>
                        </pic:nvPicPr>
                        <pic:blipFill>
                          <a:blip r:embed="rId7">
                            <a:biLevel thresh="50000"/>
                            <a:extLst>
                              <a:ext uri="{28A0092B-C50C-407E-A947-70E740481C1C}">
                                <a14:useLocalDpi xmlns:a14="http://schemas.microsoft.com/office/drawing/2010/main" val="0"/>
                              </a:ext>
                            </a:extLst>
                          </a:blip>
                          <a:stretch>
                            <a:fillRect/>
                          </a:stretch>
                        </pic:blipFill>
                        <pic:spPr>
                          <a:xfrm>
                            <a:off x="0" y="0"/>
                            <a:ext cx="1855460" cy="9065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0768" behindDoc="1" locked="0" layoutInCell="1" allowOverlap="1" wp14:anchorId="3AA5914E" wp14:editId="7CC42F27">
                  <wp:simplePos x="0" y="0"/>
                  <wp:positionH relativeFrom="column">
                    <wp:posOffset>28575</wp:posOffset>
                  </wp:positionH>
                  <wp:positionV relativeFrom="paragraph">
                    <wp:posOffset>463550</wp:posOffset>
                  </wp:positionV>
                  <wp:extent cx="3038475" cy="2723751"/>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png"/>
                          <pic:cNvPicPr/>
                        </pic:nvPicPr>
                        <pic:blipFill>
                          <a:blip r:embed="rId8">
                            <a:extLst>
                              <a:ext uri="{28A0092B-C50C-407E-A947-70E740481C1C}">
                                <a14:useLocalDpi xmlns:a14="http://schemas.microsoft.com/office/drawing/2010/main" val="0"/>
                              </a:ext>
                            </a:extLst>
                          </a:blip>
                          <a:stretch>
                            <a:fillRect/>
                          </a:stretch>
                        </pic:blipFill>
                        <pic:spPr>
                          <a:xfrm>
                            <a:off x="0" y="0"/>
                            <a:ext cx="3041635" cy="2726583"/>
                          </a:xfrm>
                          <a:prstGeom prst="rect">
                            <a:avLst/>
                          </a:prstGeom>
                        </pic:spPr>
                      </pic:pic>
                    </a:graphicData>
                  </a:graphic>
                  <wp14:sizeRelH relativeFrom="margin">
                    <wp14:pctWidth>0</wp14:pctWidth>
                  </wp14:sizeRelH>
                  <wp14:sizeRelV relativeFrom="margin">
                    <wp14:pctHeight>0</wp14:pctHeight>
                  </wp14:sizeRelV>
                </wp:anchor>
              </w:drawing>
            </w:r>
          </w:p>
        </w:tc>
        <w:tc>
          <w:tcPr>
            <w:tcW w:w="233" w:type="dxa"/>
          </w:tcPr>
          <w:p w:rsidR="006322E6" w:rsidRDefault="006322E6"/>
        </w:tc>
        <w:tc>
          <w:tcPr>
            <w:tcW w:w="217" w:type="dxa"/>
          </w:tcPr>
          <w:p w:rsidR="006322E6" w:rsidRDefault="006322E6"/>
        </w:tc>
        <w:tc>
          <w:tcPr>
            <w:tcW w:w="4339" w:type="dxa"/>
          </w:tcPr>
          <w:tbl>
            <w:tblPr>
              <w:tblStyle w:val="TableLayout"/>
              <w:tblW w:w="4978" w:type="pct"/>
              <w:tblLayout w:type="fixed"/>
              <w:tblLook w:val="04A0" w:firstRow="1" w:lastRow="0" w:firstColumn="1" w:lastColumn="0" w:noHBand="0" w:noVBand="1"/>
            </w:tblPr>
            <w:tblGrid>
              <w:gridCol w:w="4320"/>
            </w:tblGrid>
            <w:tr w:rsidR="006322E6" w:rsidTr="008E6180">
              <w:trPr>
                <w:trHeight w:hRule="exact" w:val="7920"/>
              </w:trPr>
              <w:tc>
                <w:tcPr>
                  <w:tcW w:w="5000" w:type="pct"/>
                </w:tcPr>
                <w:p w:rsidR="00AE7E62" w:rsidRDefault="000C54EA" w:rsidP="001B2126">
                  <w:pPr>
                    <w:pStyle w:val="Heading1"/>
                  </w:pPr>
                  <w:proofErr w:type="gramStart"/>
                  <w:r>
                    <w:t>Quick Note</w:t>
                  </w:r>
                  <w:r w:rsidR="001B2126">
                    <w:t>…</w:t>
                  </w:r>
                  <w:proofErr w:type="gramEnd"/>
                </w:p>
                <w:p w:rsidR="001B2126" w:rsidRPr="001B2126" w:rsidRDefault="001B2126" w:rsidP="001B2126">
                  <w:pPr>
                    <w:spacing w:after="0" w:line="240" w:lineRule="auto"/>
                  </w:pPr>
                </w:p>
                <w:p w:rsidR="006322E6" w:rsidRPr="000C54EA" w:rsidRDefault="003B2202" w:rsidP="001B2126">
                  <w:pPr>
                    <w:spacing w:after="0" w:line="240" w:lineRule="auto"/>
                    <w:rPr>
                      <w:color w:val="134153" w:themeColor="accent4" w:themeShade="80"/>
                    </w:rPr>
                  </w:pPr>
                  <w:r>
                    <w:rPr>
                      <w:noProof/>
                      <w:lang w:eastAsia="en-US"/>
                    </w:rPr>
                    <w:drawing>
                      <wp:anchor distT="0" distB="0" distL="114300" distR="114300" simplePos="0" relativeHeight="251658240" behindDoc="1" locked="0" layoutInCell="1" allowOverlap="1" wp14:anchorId="55248A31" wp14:editId="75D66F36">
                        <wp:simplePos x="0" y="0"/>
                        <wp:positionH relativeFrom="column">
                          <wp:posOffset>781440</wp:posOffset>
                        </wp:positionH>
                        <wp:positionV relativeFrom="paragraph">
                          <wp:posOffset>954651</wp:posOffset>
                        </wp:positionV>
                        <wp:extent cx="7765759" cy="3796810"/>
                        <wp:effectExtent l="3175"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And-Light-Blue-Background-Wallpaper-HD-Resolution.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7790146" cy="3808733"/>
                                </a:xfrm>
                                <a:prstGeom prst="rect">
                                  <a:avLst/>
                                </a:prstGeom>
                              </pic:spPr>
                            </pic:pic>
                          </a:graphicData>
                        </a:graphic>
                        <wp14:sizeRelH relativeFrom="margin">
                          <wp14:pctWidth>0</wp14:pctWidth>
                        </wp14:sizeRelH>
                        <wp14:sizeRelV relativeFrom="margin">
                          <wp14:pctHeight>0</wp14:pctHeight>
                        </wp14:sizeRelV>
                      </wp:anchor>
                    </w:drawing>
                  </w:r>
                  <w:r w:rsidR="002D5101">
                    <w:rPr>
                      <w:color w:val="134153" w:themeColor="accent4" w:themeShade="80"/>
                    </w:rPr>
                    <w:t>Thank you for visiting our c</w:t>
                  </w:r>
                  <w:r w:rsidR="001B2126" w:rsidRPr="000C54EA">
                    <w:rPr>
                      <w:color w:val="134153" w:themeColor="accent4" w:themeShade="80"/>
                    </w:rPr>
                    <w:t xml:space="preserve">hurch today. We are so excited to get to know you as you get to know us. Allow me to take a moment and introduce you to our Sunday School Connection Groups. </w:t>
                  </w:r>
                  <w:r w:rsidR="008D3A8C" w:rsidRPr="000C54EA">
                    <w:rPr>
                      <w:color w:val="134153" w:themeColor="accent4" w:themeShade="80"/>
                    </w:rPr>
                    <w:t xml:space="preserve">Each Connection Group </w:t>
                  </w:r>
                  <w:proofErr w:type="gramStart"/>
                  <w:r w:rsidR="008D3A8C" w:rsidRPr="000C54EA">
                    <w:rPr>
                      <w:color w:val="134153" w:themeColor="accent4" w:themeShade="80"/>
                    </w:rPr>
                    <w:t>is designed</w:t>
                  </w:r>
                  <w:proofErr w:type="gramEnd"/>
                  <w:r w:rsidR="008D3A8C" w:rsidRPr="000C54EA">
                    <w:rPr>
                      <w:color w:val="134153" w:themeColor="accent4" w:themeShade="80"/>
                    </w:rPr>
                    <w:t xml:space="preserve"> to help you grow in your spiritual walk with Jesus Christ. We exist to </w:t>
                  </w:r>
                  <w:r w:rsidR="008D3A8C" w:rsidRPr="000C54EA">
                    <w:rPr>
                      <w:b/>
                      <w:color w:val="134153" w:themeColor="accent4" w:themeShade="80"/>
                    </w:rPr>
                    <w:t>REACH</w:t>
                  </w:r>
                  <w:r w:rsidR="008D3A8C" w:rsidRPr="000C54EA">
                    <w:rPr>
                      <w:color w:val="134153" w:themeColor="accent4" w:themeShade="80"/>
                    </w:rPr>
                    <w:t xml:space="preserve"> out, </w:t>
                  </w:r>
                  <w:r w:rsidR="008D3A8C" w:rsidRPr="000C54EA">
                    <w:rPr>
                      <w:b/>
                      <w:color w:val="134153" w:themeColor="accent4" w:themeShade="80"/>
                    </w:rPr>
                    <w:t>BUILD</w:t>
                  </w:r>
                  <w:r w:rsidR="008D3A8C" w:rsidRPr="000C54EA">
                    <w:rPr>
                      <w:color w:val="134153" w:themeColor="accent4" w:themeShade="80"/>
                    </w:rPr>
                    <w:t xml:space="preserve"> together, and </w:t>
                  </w:r>
                  <w:r w:rsidR="008D3A8C" w:rsidRPr="000C54EA">
                    <w:rPr>
                      <w:b/>
                      <w:color w:val="134153" w:themeColor="accent4" w:themeShade="80"/>
                    </w:rPr>
                    <w:t>CONNECT</w:t>
                  </w:r>
                  <w:r w:rsidR="008D3A8C" w:rsidRPr="000C54EA">
                    <w:rPr>
                      <w:color w:val="134153" w:themeColor="accent4" w:themeShade="80"/>
                    </w:rPr>
                    <w:t xml:space="preserve"> in ministry. </w:t>
                  </w:r>
                  <w:r w:rsidR="00AE7E62" w:rsidRPr="000C54EA">
                    <w:rPr>
                      <w:color w:val="134153" w:themeColor="accent4" w:themeShade="80"/>
                    </w:rPr>
                    <w:t>We believe these groups help you establish lifelong relationships while building your faith and trust in God. For more information on our Sunday School Connection Groups, please feel free to contact us or visit us online.</w:t>
                  </w:r>
                </w:p>
                <w:p w:rsidR="00AE7E62" w:rsidRPr="000C54EA" w:rsidRDefault="00AE7E62" w:rsidP="00AE7E62">
                  <w:pPr>
                    <w:spacing w:after="0" w:line="240" w:lineRule="auto"/>
                    <w:rPr>
                      <w:color w:val="134153" w:themeColor="accent4" w:themeShade="80"/>
                      <w:sz w:val="18"/>
                    </w:rPr>
                  </w:pPr>
                </w:p>
                <w:p w:rsidR="001B2126" w:rsidRDefault="001B2126" w:rsidP="00AE7E62">
                  <w:pPr>
                    <w:spacing w:after="0" w:line="240" w:lineRule="auto"/>
                    <w:rPr>
                      <w:color w:val="134153" w:themeColor="accent4" w:themeShade="80"/>
                    </w:rPr>
                  </w:pPr>
                  <w:r w:rsidRPr="000C54EA">
                    <w:rPr>
                      <w:color w:val="134153" w:themeColor="accent4" w:themeShade="80"/>
                    </w:rPr>
                    <w:t>Have a Jesus filled day</w:t>
                  </w:r>
                  <w:r w:rsidR="007C32A9">
                    <w:rPr>
                      <w:color w:val="134153" w:themeColor="accent4" w:themeShade="80"/>
                    </w:rPr>
                    <w:t>!</w:t>
                  </w:r>
                </w:p>
                <w:p w:rsidR="007C32A9" w:rsidRPr="000C54EA" w:rsidRDefault="007C32A9" w:rsidP="00AE7E62">
                  <w:pPr>
                    <w:spacing w:after="0" w:line="240" w:lineRule="auto"/>
                    <w:rPr>
                      <w:color w:val="134153" w:themeColor="accent4" w:themeShade="80"/>
                    </w:rPr>
                  </w:pPr>
                </w:p>
                <w:p w:rsidR="00AE7E62" w:rsidRPr="000C54EA" w:rsidRDefault="00AE7E62" w:rsidP="00AE7E62">
                  <w:pPr>
                    <w:spacing w:after="0" w:line="240" w:lineRule="auto"/>
                    <w:rPr>
                      <w:color w:val="134153" w:themeColor="accent4" w:themeShade="80"/>
                    </w:rPr>
                  </w:pPr>
                  <w:r w:rsidRPr="000C54EA">
                    <w:rPr>
                      <w:color w:val="134153" w:themeColor="accent4" w:themeShade="80"/>
                    </w:rPr>
                    <w:t>James Oney</w:t>
                  </w:r>
                </w:p>
                <w:p w:rsidR="001B2126" w:rsidRPr="000C54EA" w:rsidRDefault="001B2126" w:rsidP="00AE7E62">
                  <w:pPr>
                    <w:spacing w:after="0" w:line="240" w:lineRule="auto"/>
                    <w:rPr>
                      <w:color w:val="134153" w:themeColor="accent4" w:themeShade="80"/>
                    </w:rPr>
                  </w:pPr>
                  <w:r w:rsidRPr="000C54EA">
                    <w:rPr>
                      <w:color w:val="134153" w:themeColor="accent4" w:themeShade="80"/>
                    </w:rPr>
                    <w:t xml:space="preserve">Minister of </w:t>
                  </w:r>
                  <w:r w:rsidR="007C32A9">
                    <w:rPr>
                      <w:color w:val="134153" w:themeColor="accent4" w:themeShade="80"/>
                    </w:rPr>
                    <w:t xml:space="preserve">Adult </w:t>
                  </w:r>
                  <w:r w:rsidRPr="000C54EA">
                    <w:rPr>
                      <w:color w:val="134153" w:themeColor="accent4" w:themeShade="80"/>
                    </w:rPr>
                    <w:t>Education and Discipleship</w:t>
                  </w:r>
                </w:p>
                <w:p w:rsidR="00AE7E62" w:rsidRPr="000C54EA" w:rsidRDefault="00AE7E62" w:rsidP="00AE7E62">
                  <w:pPr>
                    <w:spacing w:after="0" w:line="240" w:lineRule="auto"/>
                    <w:rPr>
                      <w:color w:val="134153" w:themeColor="accent4" w:themeShade="80"/>
                    </w:rPr>
                  </w:pPr>
                </w:p>
                <w:p w:rsidR="00AE7E62" w:rsidRPr="000C54EA" w:rsidRDefault="00893AC4" w:rsidP="00AE7E62">
                  <w:pPr>
                    <w:pStyle w:val="Heading2"/>
                    <w:spacing w:before="0" w:after="0"/>
                    <w:rPr>
                      <w:color w:val="134153" w:themeColor="accent4" w:themeShade="80"/>
                    </w:rPr>
                  </w:pPr>
                  <w:r w:rsidRPr="000C54EA">
                    <w:rPr>
                      <w:color w:val="134153" w:themeColor="accent4" w:themeShade="80"/>
                    </w:rPr>
                    <w:t>Contact Us</w:t>
                  </w:r>
                </w:p>
                <w:p w:rsidR="001B2126" w:rsidRPr="000C54EA" w:rsidRDefault="001B2126" w:rsidP="00AE7E62">
                  <w:pPr>
                    <w:spacing w:after="0" w:line="240" w:lineRule="auto"/>
                    <w:rPr>
                      <w:color w:val="134153" w:themeColor="accent4" w:themeShade="80"/>
                    </w:rPr>
                  </w:pPr>
                  <w:r w:rsidRPr="000C54EA">
                    <w:rPr>
                      <w:color w:val="134153" w:themeColor="accent4" w:themeShade="80"/>
                    </w:rPr>
                    <w:t>Kelly Golden</w:t>
                  </w:r>
                </w:p>
                <w:p w:rsidR="001B2126" w:rsidRPr="000C54EA" w:rsidRDefault="001B2126" w:rsidP="00AE7E62">
                  <w:pPr>
                    <w:spacing w:after="0" w:line="240" w:lineRule="auto"/>
                    <w:rPr>
                      <w:color w:val="134153" w:themeColor="accent4" w:themeShade="80"/>
                    </w:rPr>
                  </w:pPr>
                  <w:r w:rsidRPr="000C54EA">
                    <w:rPr>
                      <w:color w:val="134153" w:themeColor="accent4" w:themeShade="80"/>
                    </w:rPr>
                    <w:t>Education Secretary</w:t>
                  </w:r>
                </w:p>
                <w:p w:rsidR="006322E6" w:rsidRDefault="000C54EA" w:rsidP="001B2126">
                  <w:pPr>
                    <w:spacing w:after="0" w:line="240" w:lineRule="auto"/>
                  </w:pPr>
                  <w:r>
                    <w:rPr>
                      <w:noProof/>
                      <w:lang w:eastAsia="en-US"/>
                    </w:rPr>
                    <w:drawing>
                      <wp:anchor distT="0" distB="0" distL="114300" distR="114300" simplePos="0" relativeHeight="251665408" behindDoc="0" locked="0" layoutInCell="1" allowOverlap="1" wp14:anchorId="3E755CA9" wp14:editId="3770848E">
                        <wp:simplePos x="0" y="0"/>
                        <wp:positionH relativeFrom="column">
                          <wp:posOffset>128905</wp:posOffset>
                        </wp:positionH>
                        <wp:positionV relativeFrom="paragraph">
                          <wp:posOffset>674370</wp:posOffset>
                        </wp:positionV>
                        <wp:extent cx="2445385"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t-connected New.jpg"/>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45385" cy="1371600"/>
                                </a:xfrm>
                                <a:prstGeom prst="rect">
                                  <a:avLst/>
                                </a:prstGeom>
                                <a:ln>
                                  <a:noFill/>
                                </a:ln>
                                <a:effectLst>
                                  <a:reflection endPos="0" dir="5400000" sy="-100000" algn="bl" rotWithShape="0"/>
                                  <a:softEdge rad="112500"/>
                                </a:effectLst>
                              </pic:spPr>
                            </pic:pic>
                          </a:graphicData>
                        </a:graphic>
                        <wp14:sizeRelH relativeFrom="margin">
                          <wp14:pctWidth>0</wp14:pctWidth>
                        </wp14:sizeRelH>
                        <wp14:sizeRelV relativeFrom="margin">
                          <wp14:pctHeight>0</wp14:pctHeight>
                        </wp14:sizeRelV>
                      </wp:anchor>
                    </w:drawing>
                  </w:r>
                  <w:r w:rsidR="00893AC4" w:rsidRPr="000C54EA">
                    <w:rPr>
                      <w:color w:val="134153" w:themeColor="accent4" w:themeShade="80"/>
                    </w:rPr>
                    <w:t xml:space="preserve">Phone: </w:t>
                  </w:r>
                  <w:r w:rsidR="008D3A8C" w:rsidRPr="000C54EA">
                    <w:rPr>
                      <w:color w:val="134153" w:themeColor="accent4" w:themeShade="80"/>
                    </w:rPr>
                    <w:t>334.792.9406</w:t>
                  </w:r>
                  <w:r w:rsidR="00893AC4" w:rsidRPr="000C54EA">
                    <w:rPr>
                      <w:color w:val="134153" w:themeColor="accent4" w:themeShade="80"/>
                    </w:rPr>
                    <w:br/>
                    <w:t xml:space="preserve">Email: </w:t>
                  </w:r>
                  <w:hyperlink r:id="rId11" w:history="1">
                    <w:r w:rsidR="001B2126" w:rsidRPr="000C54EA">
                      <w:rPr>
                        <w:rStyle w:val="Hyperlink"/>
                        <w:color w:val="134153" w:themeColor="accent4" w:themeShade="80"/>
                      </w:rPr>
                      <w:t>kgolden@rbcdothan.org</w:t>
                    </w:r>
                  </w:hyperlink>
                  <w:r w:rsidR="001B2126" w:rsidRPr="000C54EA">
                    <w:rPr>
                      <w:color w:val="134153" w:themeColor="accent4" w:themeShade="80"/>
                    </w:rPr>
                    <w:t xml:space="preserve"> </w:t>
                  </w:r>
                  <w:r w:rsidR="00893AC4" w:rsidRPr="000C54EA">
                    <w:rPr>
                      <w:color w:val="134153" w:themeColor="accent4" w:themeShade="80"/>
                    </w:rPr>
                    <w:br/>
                    <w:t xml:space="preserve">Web: </w:t>
                  </w:r>
                  <w:hyperlink r:id="rId12" w:history="1">
                    <w:r w:rsidR="008D3A8C" w:rsidRPr="000C54EA">
                      <w:rPr>
                        <w:rStyle w:val="Hyperlink"/>
                        <w:color w:val="134153" w:themeColor="accent4" w:themeShade="80"/>
                      </w:rPr>
                      <w:t>www.rbcdothan.org</w:t>
                    </w:r>
                  </w:hyperlink>
                  <w:r w:rsidR="008D3A8C" w:rsidRPr="000C54EA">
                    <w:rPr>
                      <w:color w:val="134153" w:themeColor="accent4" w:themeShade="80"/>
                    </w:rPr>
                    <w:t xml:space="preserve"> </w:t>
                  </w:r>
                </w:p>
              </w:tc>
            </w:tr>
            <w:tr w:rsidR="006322E6" w:rsidTr="008E6180">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372"/>
                    <w:gridCol w:w="303"/>
                    <w:gridCol w:w="2645"/>
                  </w:tblGrid>
                  <w:tr w:rsidR="006322E6" w:rsidTr="001B2126">
                    <w:trPr>
                      <w:trHeight w:val="738"/>
                    </w:trPr>
                    <w:sdt>
                      <w:sdtPr>
                        <w:alias w:val="Logo"/>
                        <w:tag w:val="Logo"/>
                        <w:id w:val="-180896203"/>
                        <w:picture/>
                      </w:sdtPr>
                      <w:sdtEndPr/>
                      <w:sdtContent>
                        <w:tc>
                          <w:tcPr>
                            <w:tcW w:w="1582" w:type="pct"/>
                            <w:vAlign w:val="center"/>
                          </w:tcPr>
                          <w:p w:rsidR="006322E6" w:rsidRDefault="00893AC4">
                            <w:pPr>
                              <w:pStyle w:val="NoSpacing"/>
                            </w:pPr>
                            <w:r>
                              <w:rPr>
                                <w:noProof/>
                                <w:lang w:eastAsia="en-US"/>
                              </w:rPr>
                              <w:drawing>
                                <wp:inline distT="0" distB="0" distL="0" distR="0" wp14:anchorId="729A0829" wp14:editId="1A37FF2A">
                                  <wp:extent cx="834906" cy="476250"/>
                                  <wp:effectExtent l="0" t="0" r="381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39299" cy="478756"/>
                                          </a:xfrm>
                                          <a:prstGeom prst="rect">
                                            <a:avLst/>
                                          </a:prstGeom>
                                          <a:noFill/>
                                          <a:ln>
                                            <a:noFill/>
                                          </a:ln>
                                        </pic:spPr>
                                      </pic:pic>
                                    </a:graphicData>
                                  </a:graphic>
                                </wp:inline>
                              </w:drawing>
                            </w:r>
                          </w:p>
                        </w:tc>
                      </w:sdtContent>
                    </w:sdt>
                    <w:tc>
                      <w:tcPr>
                        <w:tcW w:w="350" w:type="pct"/>
                      </w:tcPr>
                      <w:p w:rsidR="006322E6" w:rsidRDefault="006322E6"/>
                    </w:tc>
                    <w:tc>
                      <w:tcPr>
                        <w:tcW w:w="3050" w:type="pct"/>
                      </w:tcPr>
                      <w:sdt>
                        <w:sdtPr>
                          <w:alias w:val="Company"/>
                          <w:tag w:val=""/>
                          <w:id w:val="1621798997"/>
                          <w:placeholder>
                            <w:docPart w:val="75B725415BB640AC831166B5FEAD9F95"/>
                          </w:placeholder>
                          <w:dataBinding w:prefixMappings="xmlns:ns0='http://schemas.openxmlformats.org/officeDocument/2006/extended-properties' " w:xpath="/ns0:Properties[1]/ns0:Company[1]" w:storeItemID="{6668398D-A668-4E3E-A5EB-62B293D839F1}"/>
                          <w:text/>
                        </w:sdtPr>
                        <w:sdtEndPr/>
                        <w:sdtContent>
                          <w:p w:rsidR="006322E6" w:rsidRDefault="001B2126">
                            <w:pPr>
                              <w:pStyle w:val="Company"/>
                            </w:pPr>
                            <w:r>
                              <w:t>RIDGECREST BAPTIST CHRUCH</w:t>
                            </w:r>
                          </w:p>
                        </w:sdtContent>
                      </w:sdt>
                      <w:p w:rsidR="006322E6" w:rsidRDefault="001B2126" w:rsidP="001B2126">
                        <w:pPr>
                          <w:pStyle w:val="Footer"/>
                        </w:pPr>
                        <w:r>
                          <w:t>1231 Fortner Street</w:t>
                        </w:r>
                      </w:p>
                      <w:p w:rsidR="001B2126" w:rsidRDefault="001B2126" w:rsidP="001B2126">
                        <w:pPr>
                          <w:pStyle w:val="Footer"/>
                        </w:pPr>
                        <w:r>
                          <w:t>Dothan, AL. 36301</w:t>
                        </w:r>
                      </w:p>
                    </w:tc>
                  </w:tr>
                </w:tbl>
                <w:p w:rsidR="006322E6" w:rsidRDefault="006322E6"/>
              </w:tc>
            </w:tr>
          </w:tbl>
          <w:p w:rsidR="006322E6" w:rsidRDefault="006322E6"/>
        </w:tc>
        <w:tc>
          <w:tcPr>
            <w:tcW w:w="720" w:type="dxa"/>
          </w:tcPr>
          <w:p w:rsidR="006322E6" w:rsidRDefault="006322E6"/>
        </w:tc>
        <w:tc>
          <w:tcPr>
            <w:tcW w:w="720" w:type="dxa"/>
          </w:tcPr>
          <w:p w:rsidR="006322E6" w:rsidRDefault="003B2202">
            <w:r>
              <w:rPr>
                <w:noProof/>
                <w:lang w:eastAsia="en-US"/>
              </w:rPr>
              <mc:AlternateContent>
                <mc:Choice Requires="wps">
                  <w:drawing>
                    <wp:anchor distT="0" distB="0" distL="114300" distR="114300" simplePos="0" relativeHeight="251662336" behindDoc="0" locked="0" layoutInCell="1" allowOverlap="1" wp14:anchorId="7144A1E1" wp14:editId="71033AB5">
                      <wp:simplePos x="0" y="0"/>
                      <wp:positionH relativeFrom="column">
                        <wp:posOffset>16510</wp:posOffset>
                      </wp:positionH>
                      <wp:positionV relativeFrom="paragraph">
                        <wp:posOffset>-466725</wp:posOffset>
                      </wp:positionV>
                      <wp:extent cx="9525" cy="7762875"/>
                      <wp:effectExtent l="38100" t="57150" r="142875" b="85725"/>
                      <wp:wrapNone/>
                      <wp:docPr id="5" name="Straight Connector 5"/>
                      <wp:cNvGraphicFramePr/>
                      <a:graphic xmlns:a="http://schemas.openxmlformats.org/drawingml/2006/main">
                        <a:graphicData uri="http://schemas.microsoft.com/office/word/2010/wordprocessingShape">
                          <wps:wsp>
                            <wps:cNvCnPr/>
                            <wps:spPr>
                              <a:xfrm flipH="1">
                                <a:off x="0" y="0"/>
                                <a:ext cx="9525" cy="7762875"/>
                              </a:xfrm>
                              <a:prstGeom prst="line">
                                <a:avLst/>
                              </a:prstGeom>
                              <a:ln w="53975">
                                <a:solidFill>
                                  <a:schemeClr val="tx2">
                                    <a:lumMod val="90000"/>
                                    <a:lumOff val="10000"/>
                                  </a:schemeClr>
                                </a:solidFill>
                              </a:ln>
                              <a:effectLst>
                                <a:outerShdw blurRad="50800" dist="38100" algn="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317A719" id="Straight Connector 5"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3pt,-36.75pt" to="2.0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" strokecolor="#4e4536 [2911]" strokeweight="4.25pt">
                      <v:shadow on="t" color="black" opacity="26214f" origin="-.5" offset="3pt,0"/>
                    </v:line>
                  </w:pict>
                </mc:Fallback>
              </mc:AlternateContent>
            </w:r>
          </w:p>
        </w:tc>
        <w:tc>
          <w:tcPr>
            <w:tcW w:w="3851" w:type="dxa"/>
          </w:tcPr>
          <w:p w:rsidR="006322E6" w:rsidRDefault="00042ADE">
            <w:r>
              <w:rPr>
                <w:noProof/>
                <w:lang w:eastAsia="en-US"/>
              </w:rPr>
              <mc:AlternateContent>
                <mc:Choice Requires="wps">
                  <w:drawing>
                    <wp:anchor distT="45720" distB="45720" distL="114300" distR="114300" simplePos="0" relativeHeight="251664384" behindDoc="0" locked="0" layoutInCell="1" allowOverlap="1" wp14:anchorId="77E48509" wp14:editId="14D09379">
                      <wp:simplePos x="0" y="0"/>
                      <wp:positionH relativeFrom="column">
                        <wp:posOffset>-374015</wp:posOffset>
                      </wp:positionH>
                      <wp:positionV relativeFrom="paragraph">
                        <wp:posOffset>0</wp:posOffset>
                      </wp:positionV>
                      <wp:extent cx="15811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noFill/>
                              <a:ln w="9525">
                                <a:noFill/>
                                <a:miter lim="800000"/>
                                <a:headEnd/>
                                <a:tailEnd/>
                              </a:ln>
                            </wps:spPr>
                            <wps:txbx>
                              <w:txbxContent>
                                <w:p w:rsidR="005A0440" w:rsidRPr="00797599" w:rsidRDefault="00042ADE">
                                  <w:pPr>
                                    <w:rPr>
                                      <w:b/>
                                      <w:color w:val="F08A42" w:themeColor="accent5"/>
                                    </w:rPr>
                                  </w:pPr>
                                  <w:r>
                                    <w:rPr>
                                      <w:b/>
                                      <w:color w:val="F08A42" w:themeColor="accent5"/>
                                    </w:rPr>
                                    <w:t>WINTER/</w:t>
                                  </w:r>
                                  <w:r w:rsidR="005A0440" w:rsidRPr="00797599">
                                    <w:rPr>
                                      <w:b/>
                                      <w:color w:val="F08A42" w:themeColor="accent5"/>
                                    </w:rPr>
                                    <w:t>SPRING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7E48509" id="_x0000_t202" coordsize="21600,21600" o:spt="202" path="m,l,21600r21600,l21600,xe">
                      <v:stroke joinstyle="miter"/>
                      <v:path gradientshapeok="t" o:connecttype="rect"/>
                    </v:shapetype>
                    <v:shape id="Text Box 2" o:spid="_x0000_s1026" type="#_x0000_t202" style="position:absolute;margin-left:-29.45pt;margin-top:0;width:124.5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" filled="f" stroked="f">
                      <v:textbox style="mso-fit-shape-to-text:t">
                        <w:txbxContent>
                          <w:p w:rsidR="005A0440" w:rsidRPr="00797599" w:rsidRDefault="00042ADE">
                            <w:pPr>
                              <w:rPr>
                                <w:b/>
                                <w:color w:val="F08A42" w:themeColor="accent5"/>
                              </w:rPr>
                            </w:pPr>
                            <w:r>
                              <w:rPr>
                                <w:b/>
                                <w:color w:val="F08A42" w:themeColor="accent5"/>
                              </w:rPr>
                              <w:t>WINTER/</w:t>
                            </w:r>
                            <w:r w:rsidR="005A0440" w:rsidRPr="00797599">
                              <w:rPr>
                                <w:b/>
                                <w:color w:val="F08A42" w:themeColor="accent5"/>
                              </w:rPr>
                              <w:t>SPRING 2016</w:t>
                            </w:r>
                          </w:p>
                        </w:txbxContent>
                      </v:textbox>
                    </v:shape>
                  </w:pict>
                </mc:Fallback>
              </mc:AlternateContent>
            </w:r>
            <w:r w:rsidR="001A7EF8" w:rsidRPr="001A7EF8">
              <w:rPr>
                <w:noProof/>
                <w:sz w:val="22"/>
                <w:lang w:eastAsia="en-US"/>
              </w:rPr>
              <w:drawing>
                <wp:anchor distT="0" distB="0" distL="114300" distR="114300" simplePos="0" relativeHeight="251679744" behindDoc="0" locked="0" layoutInCell="1" allowOverlap="1" wp14:anchorId="232FE8D6" wp14:editId="00040BE0">
                  <wp:simplePos x="0" y="0"/>
                  <wp:positionH relativeFrom="column">
                    <wp:posOffset>64135</wp:posOffset>
                  </wp:positionH>
                  <wp:positionV relativeFrom="paragraph">
                    <wp:posOffset>5476875</wp:posOffset>
                  </wp:positionV>
                  <wp:extent cx="2070100" cy="1552575"/>
                  <wp:effectExtent l="0" t="0" r="0" b="0"/>
                  <wp:wrapNone/>
                  <wp:docPr id="27" name="Picture 27" descr="C:\Users\joney\AppData\Local\Microsoft\Windows\Temporary Internet Files\Content.Outlook\44HALOHY\rb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ey\AppData\Local\Microsoft\Windows\Temporary Internet Files\Content.Outlook\44HALOHY\rbc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0FD">
              <w:rPr>
                <w:noProof/>
                <w:lang w:eastAsia="en-US"/>
              </w:rPr>
              <mc:AlternateContent>
                <mc:Choice Requires="wps">
                  <w:drawing>
                    <wp:anchor distT="45720" distB="45720" distL="114300" distR="114300" simplePos="0" relativeHeight="251661312" behindDoc="0" locked="0" layoutInCell="1" allowOverlap="1" wp14:anchorId="36483158" wp14:editId="0A99D3D1">
                      <wp:simplePos x="0" y="0"/>
                      <wp:positionH relativeFrom="margin">
                        <wp:posOffset>49530</wp:posOffset>
                      </wp:positionH>
                      <wp:positionV relativeFrom="paragraph">
                        <wp:posOffset>2661921</wp:posOffset>
                      </wp:positionV>
                      <wp:extent cx="5287010" cy="1404620"/>
                      <wp:effectExtent l="0" t="0" r="4763"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87010" cy="1404620"/>
                              </a:xfrm>
                              <a:prstGeom prst="rect">
                                <a:avLst/>
                              </a:prstGeom>
                              <a:noFill/>
                              <a:ln w="9525">
                                <a:noFill/>
                                <a:miter lim="800000"/>
                                <a:headEnd/>
                                <a:tailEnd/>
                              </a:ln>
                            </wps:spPr>
                            <wps:txbx>
                              <w:txbxContent>
                                <w:p w:rsidR="00DE7497" w:rsidRPr="005660FD" w:rsidRDefault="00DE7497" w:rsidP="00DE7497">
                                  <w:pPr>
                                    <w:jc w:val="center"/>
                                    <w:rPr>
                                      <w:rFonts w:ascii="Arial Narrow" w:hAnsi="Arial Narrow"/>
                                      <w:color w:val="F9D0B3" w:themeColor="accent5" w:themeTint="66"/>
                                      <w:sz w:val="48"/>
                                    </w:rPr>
                                  </w:pPr>
                                  <w:r w:rsidRPr="005660FD">
                                    <w:rPr>
                                      <w:rFonts w:ascii="Arial Narrow" w:hAnsi="Arial Narrow"/>
                                      <w:color w:val="F9D0B3" w:themeColor="accent5" w:themeTint="66"/>
                                      <w:sz w:val="48"/>
                                    </w:rPr>
                                    <w:t>SUNDAY SCHOOL CONNECTION 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483158" id="_x0000_s1027" type="#_x0000_t202" style="position:absolute;margin-left:3.9pt;margin-top:209.6pt;width:416.3pt;height:110.6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" filled="f" stroked="f">
                      <v:textbox style="mso-fit-shape-to-text:t">
                        <w:txbxContent>
                          <w:p w:rsidR="00DE7497" w:rsidRPr="005660FD" w:rsidRDefault="00DE7497" w:rsidP="00DE7497">
                            <w:pPr>
                              <w:jc w:val="center"/>
                              <w:rPr>
                                <w:rFonts w:ascii="Arial Narrow" w:hAnsi="Arial Narrow"/>
                                <w:color w:val="F9D0B3" w:themeColor="accent5" w:themeTint="66"/>
                                <w:sz w:val="48"/>
                              </w:rPr>
                            </w:pPr>
                            <w:r w:rsidRPr="005660FD">
                              <w:rPr>
                                <w:rFonts w:ascii="Arial Narrow" w:hAnsi="Arial Narrow"/>
                                <w:color w:val="F9D0B3" w:themeColor="accent5" w:themeTint="66"/>
                                <w:sz w:val="48"/>
                              </w:rPr>
                              <w:t>SUNDAY SCHOOL CONNECTION GROUPS</w:t>
                            </w:r>
                          </w:p>
                        </w:txbxContent>
                      </v:textbox>
                      <w10:wrap anchorx="margin"/>
                    </v:shape>
                  </w:pict>
                </mc:Fallback>
              </mc:AlternateContent>
            </w:r>
          </w:p>
        </w:tc>
      </w:tr>
    </w:tbl>
    <w:p w:rsidR="006322E6" w:rsidRDefault="000F525D">
      <w:pPr>
        <w:pStyle w:val="NoSpacing"/>
      </w:pPr>
      <w:r>
        <w:rPr>
          <w:noProof/>
          <w:lang w:eastAsia="en-US"/>
        </w:rPr>
        <mc:AlternateContent>
          <mc:Choice Requires="wps">
            <w:drawing>
              <wp:anchor distT="0" distB="0" distL="114300" distR="114300" simplePos="0" relativeHeight="251676672" behindDoc="0" locked="0" layoutInCell="1" allowOverlap="1" wp14:anchorId="0C4BE819" wp14:editId="5713B8D5">
                <wp:simplePos x="0" y="0"/>
                <wp:positionH relativeFrom="column">
                  <wp:posOffset>-457200</wp:posOffset>
                </wp:positionH>
                <wp:positionV relativeFrom="paragraph">
                  <wp:posOffset>-7229475</wp:posOffset>
                </wp:positionV>
                <wp:extent cx="6410325" cy="2762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6410325" cy="2762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DD9F2" id="Rectangle 20" o:spid="_x0000_s1026" style="position:absolute;margin-left:-36pt;margin-top:-569.25pt;width:504.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" fillcolor="#f08a42 [3208]" strokecolor="#8d400b [1608]" strokeweight="1pt"/>
            </w:pict>
          </mc:Fallback>
        </mc:AlternateContent>
      </w:r>
      <w:r>
        <w:rPr>
          <w:noProof/>
          <w:lang w:eastAsia="en-US"/>
        </w:rPr>
        <mc:AlternateContent>
          <mc:Choice Requires="wps">
            <w:drawing>
              <wp:anchor distT="0" distB="0" distL="114300" distR="114300" simplePos="0" relativeHeight="251678720" behindDoc="0" locked="0" layoutInCell="1" allowOverlap="1" wp14:anchorId="2AA6B499" wp14:editId="586B16AA">
                <wp:simplePos x="0" y="0"/>
                <wp:positionH relativeFrom="page">
                  <wp:align>left</wp:align>
                </wp:positionH>
                <wp:positionV relativeFrom="paragraph">
                  <wp:posOffset>28575</wp:posOffset>
                </wp:positionV>
                <wp:extent cx="6400800" cy="3905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6400800" cy="390525"/>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1CD2B" id="Rectangle 22" o:spid="_x0000_s1026" style="position:absolute;margin-left:0;margin-top:2.25pt;width:7in;height:30.75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" fillcolor="#027e6f [2404]" strokecolor="#027e6f [2404]" strokeweight="1pt">
                <w10:wrap anchorx="page"/>
              </v:rect>
            </w:pict>
          </mc:Fallback>
        </mc:AlternateContent>
      </w:r>
    </w:p>
    <w:tbl>
      <w:tblPr>
        <w:tblStyle w:val="TableLayout"/>
        <w:tblpPr w:leftFromText="180" w:rightFromText="180" w:horzAnchor="margin" w:tblpX="-450" w:tblpY="-495"/>
        <w:tblW w:w="15390" w:type="dxa"/>
        <w:tblLayout w:type="fixed"/>
        <w:tblLook w:val="04A0" w:firstRow="1" w:lastRow="0" w:firstColumn="1" w:lastColumn="0" w:noHBand="0" w:noVBand="1"/>
        <w:tblDescription w:val="Brochure layout table page 2"/>
      </w:tblPr>
      <w:tblGrid>
        <w:gridCol w:w="5400"/>
        <w:gridCol w:w="115"/>
        <w:gridCol w:w="155"/>
        <w:gridCol w:w="4680"/>
        <w:gridCol w:w="414"/>
        <w:gridCol w:w="126"/>
        <w:gridCol w:w="4500"/>
      </w:tblGrid>
      <w:tr w:rsidR="006322E6" w:rsidTr="00FC5724">
        <w:trPr>
          <w:trHeight w:hRule="exact" w:val="11340"/>
        </w:trPr>
        <w:tc>
          <w:tcPr>
            <w:tcW w:w="5400" w:type="dxa"/>
          </w:tcPr>
          <w:p w:rsidR="005E1540" w:rsidRDefault="008E2FE1" w:rsidP="000F525D">
            <w:pPr>
              <w:pStyle w:val="Heading1"/>
              <w:spacing w:before="0" w:line="240" w:lineRule="auto"/>
            </w:pPr>
            <w:r>
              <w:rPr>
                <w:noProof/>
                <w:lang w:eastAsia="en-US"/>
              </w:rPr>
              <w:lastRenderedPageBreak/>
              <w:drawing>
                <wp:anchor distT="0" distB="0" distL="114300" distR="114300" simplePos="0" relativeHeight="251666432" behindDoc="0" locked="0" layoutInCell="1" allowOverlap="1" wp14:anchorId="2B4F3AC3" wp14:editId="198E20EF">
                  <wp:simplePos x="0" y="0"/>
                  <wp:positionH relativeFrom="column">
                    <wp:posOffset>-8889</wp:posOffset>
                  </wp:positionH>
                  <wp:positionV relativeFrom="paragraph">
                    <wp:posOffset>-27940</wp:posOffset>
                  </wp:positionV>
                  <wp:extent cx="3308350" cy="1904681"/>
                  <wp:effectExtent l="0" t="0" r="635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Connected.png"/>
                          <pic:cNvPicPr/>
                        </pic:nvPicPr>
                        <pic:blipFill>
                          <a:blip r:embed="rId15">
                            <a:extLst>
                              <a:ext uri="{28A0092B-C50C-407E-A947-70E740481C1C}">
                                <a14:useLocalDpi xmlns:a14="http://schemas.microsoft.com/office/drawing/2010/main" val="0"/>
                              </a:ext>
                            </a:extLst>
                          </a:blip>
                          <a:stretch>
                            <a:fillRect/>
                          </a:stretch>
                        </pic:blipFill>
                        <pic:spPr>
                          <a:xfrm>
                            <a:off x="0" y="0"/>
                            <a:ext cx="3318796" cy="19106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E1540" w:rsidRDefault="005E1540" w:rsidP="000F525D">
            <w:pPr>
              <w:pStyle w:val="Heading1"/>
              <w:spacing w:before="0" w:line="240" w:lineRule="auto"/>
            </w:pPr>
          </w:p>
          <w:p w:rsidR="005E1540" w:rsidRDefault="005E1540" w:rsidP="000F525D">
            <w:pPr>
              <w:pStyle w:val="Heading1"/>
              <w:spacing w:before="0" w:line="240" w:lineRule="auto"/>
            </w:pPr>
          </w:p>
          <w:p w:rsidR="005E1540" w:rsidRDefault="005E1540" w:rsidP="000F525D">
            <w:pPr>
              <w:pStyle w:val="Heading1"/>
              <w:spacing w:before="0" w:line="240" w:lineRule="auto"/>
            </w:pPr>
          </w:p>
          <w:p w:rsidR="005E1540" w:rsidRDefault="005E1540" w:rsidP="000F525D">
            <w:pPr>
              <w:pStyle w:val="Heading1"/>
              <w:spacing w:before="0" w:line="240" w:lineRule="auto"/>
            </w:pPr>
          </w:p>
          <w:p w:rsidR="005E1540" w:rsidRDefault="005E1540" w:rsidP="000F525D"/>
          <w:p w:rsidR="005E1540" w:rsidRPr="000F525D" w:rsidRDefault="006F10C3" w:rsidP="000F525D">
            <w:pPr>
              <w:spacing w:after="0" w:line="240" w:lineRule="auto"/>
              <w:rPr>
                <w:sz w:val="44"/>
              </w:rPr>
            </w:pPr>
            <w:r>
              <w:rPr>
                <w:sz w:val="44"/>
              </w:rPr>
              <w:t xml:space="preserve">    </w:t>
            </w:r>
            <w:r w:rsidR="004F17AA">
              <w:rPr>
                <w:sz w:val="44"/>
              </w:rPr>
              <w:t xml:space="preserve">          </w:t>
            </w:r>
            <w:r w:rsidR="005E1540" w:rsidRPr="006F10C3">
              <w:rPr>
                <w:color w:val="03A996" w:themeColor="accent1"/>
                <w:sz w:val="44"/>
              </w:rPr>
              <w:t>CONNECTION</w:t>
            </w:r>
          </w:p>
          <w:p w:rsidR="005E1540" w:rsidRDefault="006F10C3" w:rsidP="000F525D">
            <w:pPr>
              <w:spacing w:after="0" w:line="240" w:lineRule="auto"/>
              <w:rPr>
                <w:color w:val="03A996" w:themeColor="accent1"/>
                <w:sz w:val="44"/>
              </w:rPr>
            </w:pPr>
            <w:r w:rsidRPr="006F10C3">
              <w:rPr>
                <w:color w:val="03A996" w:themeColor="accent1"/>
                <w:sz w:val="44"/>
              </w:rPr>
              <w:t xml:space="preserve">                    </w:t>
            </w:r>
            <w:r w:rsidR="004F17AA">
              <w:rPr>
                <w:color w:val="03A996" w:themeColor="accent1"/>
                <w:sz w:val="44"/>
              </w:rPr>
              <w:t xml:space="preserve">             </w:t>
            </w:r>
            <w:r w:rsidR="005E1540" w:rsidRPr="006F10C3">
              <w:rPr>
                <w:color w:val="03A996" w:themeColor="accent1"/>
                <w:sz w:val="44"/>
              </w:rPr>
              <w:t>GROUPS</w:t>
            </w:r>
          </w:p>
          <w:p w:rsidR="006F10C3" w:rsidRPr="006F10C3" w:rsidRDefault="00D7360E" w:rsidP="000F525D">
            <w:pPr>
              <w:spacing w:after="0" w:line="240" w:lineRule="auto"/>
              <w:rPr>
                <w:b/>
                <w:color w:val="134153" w:themeColor="accent4" w:themeShade="80"/>
                <w:sz w:val="28"/>
                <w:u w:val="single"/>
              </w:rPr>
            </w:pPr>
            <w:r>
              <w:rPr>
                <w:b/>
                <w:color w:val="134153" w:themeColor="accent4" w:themeShade="80"/>
                <w:sz w:val="28"/>
              </w:rPr>
              <w:t xml:space="preserve"> </w:t>
            </w:r>
            <w:r w:rsidR="006F10C3" w:rsidRPr="006F10C3">
              <w:rPr>
                <w:b/>
                <w:color w:val="134153" w:themeColor="accent4" w:themeShade="80"/>
                <w:sz w:val="28"/>
                <w:u w:val="single"/>
              </w:rPr>
              <w:t>PRESCHOOL</w:t>
            </w:r>
          </w:p>
          <w:p w:rsidR="006F10C3" w:rsidRPr="006F10C3" w:rsidRDefault="00D7360E" w:rsidP="000F525D">
            <w:pPr>
              <w:spacing w:after="0" w:line="240" w:lineRule="auto"/>
              <w:rPr>
                <w:color w:val="134153" w:themeColor="accent4" w:themeShade="80"/>
                <w:sz w:val="22"/>
              </w:rPr>
            </w:pPr>
            <w:r>
              <w:rPr>
                <w:color w:val="134153" w:themeColor="accent4" w:themeShade="80"/>
                <w:sz w:val="22"/>
              </w:rPr>
              <w:t xml:space="preserve"> </w:t>
            </w:r>
            <w:r w:rsidR="00E74E5A">
              <w:rPr>
                <w:color w:val="134153" w:themeColor="accent4" w:themeShade="80"/>
                <w:sz w:val="22"/>
              </w:rPr>
              <w:t>Birth – Two</w:t>
            </w:r>
            <w:r w:rsidR="00E74E5A">
              <w:rPr>
                <w:color w:val="134153" w:themeColor="accent4" w:themeShade="80"/>
                <w:sz w:val="22"/>
              </w:rPr>
              <w:tab/>
            </w:r>
            <w:r w:rsidR="00E74E5A">
              <w:rPr>
                <w:color w:val="134153" w:themeColor="accent4" w:themeShade="80"/>
                <w:sz w:val="22"/>
              </w:rPr>
              <w:tab/>
            </w:r>
            <w:r w:rsidR="00E74E5A">
              <w:rPr>
                <w:color w:val="134153" w:themeColor="accent4" w:themeShade="80"/>
                <w:sz w:val="22"/>
              </w:rPr>
              <w:tab/>
            </w:r>
            <w:r w:rsidR="00E74E5A">
              <w:rPr>
                <w:color w:val="134153" w:themeColor="accent4" w:themeShade="80"/>
                <w:sz w:val="22"/>
              </w:rPr>
              <w:tab/>
            </w:r>
            <w:r w:rsidR="006F10C3" w:rsidRPr="006F10C3">
              <w:rPr>
                <w:color w:val="134153" w:themeColor="accent4" w:themeShade="80"/>
                <w:sz w:val="22"/>
              </w:rPr>
              <w:t>Preschool West</w:t>
            </w:r>
          </w:p>
          <w:p w:rsidR="006F10C3" w:rsidRPr="006F10C3" w:rsidRDefault="00D7360E" w:rsidP="000F525D">
            <w:pPr>
              <w:spacing w:after="0" w:line="240" w:lineRule="auto"/>
              <w:rPr>
                <w:color w:val="134153" w:themeColor="accent4" w:themeShade="80"/>
                <w:sz w:val="22"/>
              </w:rPr>
            </w:pPr>
            <w:r>
              <w:rPr>
                <w:color w:val="134153" w:themeColor="accent4" w:themeShade="80"/>
                <w:sz w:val="22"/>
              </w:rPr>
              <w:t xml:space="preserve"> </w:t>
            </w:r>
            <w:r w:rsidR="006F10C3" w:rsidRPr="006F10C3">
              <w:rPr>
                <w:color w:val="134153" w:themeColor="accent4" w:themeShade="80"/>
                <w:sz w:val="22"/>
              </w:rPr>
              <w:t>Threes – Fives</w:t>
            </w:r>
            <w:r w:rsidR="006F10C3" w:rsidRPr="006F10C3">
              <w:rPr>
                <w:color w:val="134153" w:themeColor="accent4" w:themeShade="80"/>
                <w:sz w:val="22"/>
              </w:rPr>
              <w:tab/>
            </w:r>
            <w:r w:rsidR="006F10C3" w:rsidRPr="006F10C3">
              <w:rPr>
                <w:color w:val="134153" w:themeColor="accent4" w:themeShade="80"/>
                <w:sz w:val="22"/>
              </w:rPr>
              <w:tab/>
            </w:r>
            <w:r w:rsidR="00E74E5A">
              <w:rPr>
                <w:color w:val="134153" w:themeColor="accent4" w:themeShade="80"/>
                <w:sz w:val="22"/>
              </w:rPr>
              <w:tab/>
            </w:r>
            <w:r w:rsidR="00E74E5A">
              <w:rPr>
                <w:color w:val="134153" w:themeColor="accent4" w:themeShade="80"/>
                <w:sz w:val="22"/>
              </w:rPr>
              <w:tab/>
            </w:r>
            <w:r w:rsidR="006F10C3" w:rsidRPr="006F10C3">
              <w:rPr>
                <w:color w:val="134153" w:themeColor="accent4" w:themeShade="80"/>
                <w:sz w:val="22"/>
              </w:rPr>
              <w:t>Preschool East</w:t>
            </w:r>
          </w:p>
          <w:p w:rsidR="006F10C3" w:rsidRDefault="006F10C3" w:rsidP="000F525D">
            <w:pPr>
              <w:spacing w:after="0" w:line="240" w:lineRule="auto"/>
              <w:rPr>
                <w:color w:val="134153" w:themeColor="accent4" w:themeShade="80"/>
                <w:sz w:val="22"/>
              </w:rPr>
            </w:pPr>
          </w:p>
          <w:p w:rsidR="006F10C3" w:rsidRPr="006F10C3" w:rsidRDefault="00D7360E" w:rsidP="000F525D">
            <w:pPr>
              <w:spacing w:after="0" w:line="240" w:lineRule="auto"/>
              <w:rPr>
                <w:b/>
                <w:color w:val="134153" w:themeColor="accent4" w:themeShade="80"/>
                <w:sz w:val="28"/>
                <w:u w:val="single"/>
              </w:rPr>
            </w:pPr>
            <w:r>
              <w:rPr>
                <w:b/>
                <w:color w:val="134153" w:themeColor="accent4" w:themeShade="80"/>
                <w:sz w:val="28"/>
              </w:rPr>
              <w:t xml:space="preserve"> </w:t>
            </w:r>
            <w:r w:rsidR="006F10C3">
              <w:rPr>
                <w:b/>
                <w:color w:val="134153" w:themeColor="accent4" w:themeShade="80"/>
                <w:sz w:val="28"/>
                <w:u w:val="single"/>
              </w:rPr>
              <w:t>CHILDREN</w:t>
            </w:r>
          </w:p>
          <w:p w:rsidR="006F10C3" w:rsidRPr="006F10C3" w:rsidRDefault="00D7360E" w:rsidP="000F525D">
            <w:pPr>
              <w:spacing w:after="0" w:line="240" w:lineRule="auto"/>
              <w:rPr>
                <w:color w:val="134153" w:themeColor="accent4" w:themeShade="80"/>
                <w:sz w:val="22"/>
              </w:rPr>
            </w:pPr>
            <w:r>
              <w:rPr>
                <w:color w:val="027E6F" w:themeColor="accent1" w:themeShade="BF"/>
                <w:sz w:val="22"/>
              </w:rPr>
              <w:t xml:space="preserve"> </w:t>
            </w:r>
            <w:r w:rsidR="006F10C3" w:rsidRPr="00E07B94">
              <w:rPr>
                <w:color w:val="027E6F" w:themeColor="accent1" w:themeShade="BF"/>
                <w:sz w:val="22"/>
              </w:rPr>
              <w:t>1st grade boys</w:t>
            </w:r>
            <w:r w:rsidR="006F10C3" w:rsidRPr="00E07B94">
              <w:rPr>
                <w:color w:val="027E6F" w:themeColor="accent1" w:themeShade="BF"/>
                <w:sz w:val="22"/>
              </w:rPr>
              <w:tab/>
            </w:r>
            <w:r w:rsidR="00E07B94">
              <w:rPr>
                <w:color w:val="134153" w:themeColor="accent4" w:themeShade="80"/>
                <w:sz w:val="22"/>
              </w:rPr>
              <w:t xml:space="preserve"> </w:t>
            </w:r>
            <w:r w:rsidR="00241021">
              <w:rPr>
                <w:color w:val="134153" w:themeColor="accent4" w:themeShade="80"/>
                <w:sz w:val="22"/>
              </w:rPr>
              <w:t xml:space="preserve">    Willis/Whit</w:t>
            </w:r>
            <w:r w:rsidR="005013A0">
              <w:rPr>
                <w:color w:val="134153" w:themeColor="accent4" w:themeShade="80"/>
                <w:sz w:val="22"/>
              </w:rPr>
              <w:t>e</w:t>
            </w:r>
            <w:r w:rsidR="00241021">
              <w:rPr>
                <w:color w:val="134153" w:themeColor="accent4" w:themeShade="80"/>
                <w:sz w:val="22"/>
              </w:rPr>
              <w:t xml:space="preserve">   </w:t>
            </w:r>
            <w:r w:rsidR="006F10C3" w:rsidRPr="006F10C3">
              <w:rPr>
                <w:color w:val="134153" w:themeColor="accent4" w:themeShade="80"/>
                <w:sz w:val="22"/>
              </w:rPr>
              <w:tab/>
            </w:r>
            <w:r w:rsidR="00241021">
              <w:rPr>
                <w:color w:val="134153" w:themeColor="accent4" w:themeShade="80"/>
                <w:sz w:val="22"/>
              </w:rPr>
              <w:t xml:space="preserve">          </w:t>
            </w:r>
            <w:r w:rsidR="006F10C3" w:rsidRPr="006F10C3">
              <w:rPr>
                <w:color w:val="134153" w:themeColor="accent4" w:themeShade="80"/>
                <w:sz w:val="22"/>
              </w:rPr>
              <w:t>E215</w:t>
            </w:r>
          </w:p>
          <w:p w:rsidR="006F10C3" w:rsidRPr="006F10C3" w:rsidRDefault="00D7360E" w:rsidP="000F525D">
            <w:pPr>
              <w:spacing w:after="0" w:line="240" w:lineRule="auto"/>
              <w:rPr>
                <w:color w:val="134153" w:themeColor="accent4" w:themeShade="80"/>
                <w:sz w:val="22"/>
              </w:rPr>
            </w:pPr>
            <w:r>
              <w:rPr>
                <w:color w:val="134153" w:themeColor="accent4" w:themeShade="80"/>
                <w:sz w:val="22"/>
              </w:rPr>
              <w:t xml:space="preserve"> </w:t>
            </w:r>
            <w:r w:rsidR="006F10C3" w:rsidRPr="006F10C3">
              <w:rPr>
                <w:color w:val="134153" w:themeColor="accent4" w:themeShade="80"/>
                <w:sz w:val="22"/>
              </w:rPr>
              <w:t>1</w:t>
            </w:r>
            <w:r w:rsidR="006F10C3" w:rsidRPr="006F10C3">
              <w:rPr>
                <w:color w:val="134153" w:themeColor="accent4" w:themeShade="80"/>
                <w:sz w:val="22"/>
                <w:vertAlign w:val="superscript"/>
              </w:rPr>
              <w:t>st</w:t>
            </w:r>
            <w:r w:rsidR="00E07B94">
              <w:rPr>
                <w:color w:val="134153" w:themeColor="accent4" w:themeShade="80"/>
                <w:sz w:val="22"/>
              </w:rPr>
              <w:t xml:space="preserve"> grade girls </w:t>
            </w:r>
            <w:r w:rsidR="00E07B94">
              <w:rPr>
                <w:color w:val="134153" w:themeColor="accent4" w:themeShade="80"/>
                <w:sz w:val="22"/>
              </w:rPr>
              <w:tab/>
              <w:t xml:space="preserve"> </w:t>
            </w:r>
            <w:r w:rsidR="00241021">
              <w:rPr>
                <w:color w:val="134153" w:themeColor="accent4" w:themeShade="80"/>
                <w:sz w:val="22"/>
              </w:rPr>
              <w:t xml:space="preserve">    Odom</w:t>
            </w:r>
            <w:r w:rsidR="00241021">
              <w:rPr>
                <w:color w:val="134153" w:themeColor="accent4" w:themeShade="80"/>
                <w:sz w:val="22"/>
              </w:rPr>
              <w:tab/>
            </w:r>
            <w:r w:rsidR="006F10C3" w:rsidRPr="006F10C3">
              <w:rPr>
                <w:color w:val="134153" w:themeColor="accent4" w:themeShade="80"/>
                <w:sz w:val="22"/>
              </w:rPr>
              <w:tab/>
            </w:r>
            <w:r w:rsidR="00241021">
              <w:rPr>
                <w:color w:val="134153" w:themeColor="accent4" w:themeShade="80"/>
                <w:sz w:val="22"/>
              </w:rPr>
              <w:t xml:space="preserve">          </w:t>
            </w:r>
            <w:r w:rsidR="006F10C3" w:rsidRPr="006F10C3">
              <w:rPr>
                <w:color w:val="134153" w:themeColor="accent4" w:themeShade="80"/>
                <w:sz w:val="22"/>
              </w:rPr>
              <w:t>E214</w:t>
            </w:r>
          </w:p>
          <w:p w:rsidR="006F10C3" w:rsidRPr="006F10C3" w:rsidRDefault="00D7360E" w:rsidP="000F525D">
            <w:pPr>
              <w:spacing w:after="0" w:line="240" w:lineRule="auto"/>
              <w:rPr>
                <w:color w:val="134153" w:themeColor="accent4" w:themeShade="80"/>
                <w:sz w:val="22"/>
              </w:rPr>
            </w:pPr>
            <w:r>
              <w:rPr>
                <w:color w:val="027E6F" w:themeColor="accent1" w:themeShade="BF"/>
                <w:sz w:val="22"/>
              </w:rPr>
              <w:t xml:space="preserve"> </w:t>
            </w:r>
            <w:r w:rsidR="006F10C3" w:rsidRPr="00E07B94">
              <w:rPr>
                <w:color w:val="027E6F" w:themeColor="accent1" w:themeShade="BF"/>
                <w:sz w:val="22"/>
              </w:rPr>
              <w:t>2</w:t>
            </w:r>
            <w:r w:rsidR="006F10C3" w:rsidRPr="00E07B94">
              <w:rPr>
                <w:color w:val="027E6F" w:themeColor="accent1" w:themeShade="BF"/>
                <w:sz w:val="22"/>
                <w:vertAlign w:val="superscript"/>
              </w:rPr>
              <w:t>nd</w:t>
            </w:r>
            <w:r w:rsidR="00E07B94" w:rsidRPr="00E07B94">
              <w:rPr>
                <w:color w:val="027E6F" w:themeColor="accent1" w:themeShade="BF"/>
                <w:sz w:val="22"/>
              </w:rPr>
              <w:t xml:space="preserve"> grade boys</w:t>
            </w:r>
            <w:r w:rsidR="00E07B94">
              <w:rPr>
                <w:color w:val="134153" w:themeColor="accent4" w:themeShade="80"/>
                <w:sz w:val="22"/>
              </w:rPr>
              <w:tab/>
              <w:t xml:space="preserve"> </w:t>
            </w:r>
            <w:r w:rsidR="00241021">
              <w:rPr>
                <w:color w:val="134153" w:themeColor="accent4" w:themeShade="80"/>
                <w:sz w:val="22"/>
              </w:rPr>
              <w:t xml:space="preserve">    Shivers/Scott</w:t>
            </w:r>
            <w:r w:rsidR="006F10C3" w:rsidRPr="006F10C3">
              <w:rPr>
                <w:color w:val="134153" w:themeColor="accent4" w:themeShade="80"/>
                <w:sz w:val="22"/>
              </w:rPr>
              <w:tab/>
            </w:r>
            <w:r w:rsidR="00241021">
              <w:rPr>
                <w:color w:val="134153" w:themeColor="accent4" w:themeShade="80"/>
                <w:sz w:val="22"/>
              </w:rPr>
              <w:t xml:space="preserve">          </w:t>
            </w:r>
            <w:r w:rsidR="006F10C3" w:rsidRPr="006F10C3">
              <w:rPr>
                <w:color w:val="134153" w:themeColor="accent4" w:themeShade="80"/>
                <w:sz w:val="22"/>
              </w:rPr>
              <w:t>E212</w:t>
            </w:r>
          </w:p>
          <w:p w:rsidR="006F10C3" w:rsidRPr="006F10C3" w:rsidRDefault="00D7360E" w:rsidP="000F525D">
            <w:pPr>
              <w:spacing w:after="0" w:line="240" w:lineRule="auto"/>
              <w:rPr>
                <w:color w:val="134153" w:themeColor="accent4" w:themeShade="80"/>
                <w:sz w:val="22"/>
              </w:rPr>
            </w:pPr>
            <w:r>
              <w:rPr>
                <w:color w:val="134153" w:themeColor="accent4" w:themeShade="80"/>
                <w:sz w:val="22"/>
              </w:rPr>
              <w:t xml:space="preserve"> </w:t>
            </w:r>
            <w:r w:rsidR="006F10C3" w:rsidRPr="006F10C3">
              <w:rPr>
                <w:color w:val="134153" w:themeColor="accent4" w:themeShade="80"/>
                <w:sz w:val="22"/>
              </w:rPr>
              <w:t>2</w:t>
            </w:r>
            <w:r w:rsidR="006F10C3" w:rsidRPr="006F10C3">
              <w:rPr>
                <w:color w:val="134153" w:themeColor="accent4" w:themeShade="80"/>
                <w:sz w:val="22"/>
                <w:vertAlign w:val="superscript"/>
              </w:rPr>
              <w:t>nd</w:t>
            </w:r>
            <w:r w:rsidR="00E07B94">
              <w:rPr>
                <w:color w:val="134153" w:themeColor="accent4" w:themeShade="80"/>
                <w:sz w:val="22"/>
              </w:rPr>
              <w:t xml:space="preserve"> grade girls </w:t>
            </w:r>
            <w:r w:rsidR="00E07B94">
              <w:rPr>
                <w:color w:val="134153" w:themeColor="accent4" w:themeShade="80"/>
                <w:sz w:val="22"/>
              </w:rPr>
              <w:tab/>
            </w:r>
            <w:r w:rsidR="00241021">
              <w:rPr>
                <w:color w:val="134153" w:themeColor="accent4" w:themeShade="80"/>
                <w:sz w:val="22"/>
              </w:rPr>
              <w:t xml:space="preserve">     Arnold/Beck</w:t>
            </w:r>
            <w:r w:rsidR="006F10C3" w:rsidRPr="006F10C3">
              <w:rPr>
                <w:color w:val="134153" w:themeColor="accent4" w:themeShade="80"/>
                <w:sz w:val="22"/>
              </w:rPr>
              <w:tab/>
            </w:r>
            <w:r w:rsidR="00241021">
              <w:rPr>
                <w:color w:val="134153" w:themeColor="accent4" w:themeShade="80"/>
                <w:sz w:val="22"/>
              </w:rPr>
              <w:t xml:space="preserve">          </w:t>
            </w:r>
            <w:r w:rsidR="006F10C3" w:rsidRPr="006F10C3">
              <w:rPr>
                <w:color w:val="134153" w:themeColor="accent4" w:themeShade="80"/>
                <w:sz w:val="22"/>
              </w:rPr>
              <w:t>E213</w:t>
            </w:r>
          </w:p>
          <w:p w:rsidR="006F10C3" w:rsidRPr="006F10C3" w:rsidRDefault="00D7360E" w:rsidP="000F525D">
            <w:pPr>
              <w:spacing w:after="0" w:line="240" w:lineRule="auto"/>
              <w:rPr>
                <w:color w:val="134153" w:themeColor="accent4" w:themeShade="80"/>
                <w:sz w:val="22"/>
              </w:rPr>
            </w:pPr>
            <w:r>
              <w:rPr>
                <w:color w:val="027E6F" w:themeColor="accent1" w:themeShade="BF"/>
                <w:sz w:val="22"/>
              </w:rPr>
              <w:t xml:space="preserve"> </w:t>
            </w:r>
            <w:r w:rsidR="006F10C3" w:rsidRPr="00E07B94">
              <w:rPr>
                <w:color w:val="027E6F" w:themeColor="accent1" w:themeShade="BF"/>
                <w:sz w:val="22"/>
              </w:rPr>
              <w:t>3</w:t>
            </w:r>
            <w:r w:rsidR="006F10C3" w:rsidRPr="00E07B94">
              <w:rPr>
                <w:color w:val="027E6F" w:themeColor="accent1" w:themeShade="BF"/>
                <w:sz w:val="22"/>
                <w:vertAlign w:val="superscript"/>
              </w:rPr>
              <w:t>rd</w:t>
            </w:r>
            <w:r w:rsidR="00E07B94" w:rsidRPr="00E07B94">
              <w:rPr>
                <w:color w:val="027E6F" w:themeColor="accent1" w:themeShade="BF"/>
                <w:sz w:val="22"/>
              </w:rPr>
              <w:t xml:space="preserve"> grade boys </w:t>
            </w:r>
            <w:r w:rsidR="00E07B94" w:rsidRPr="00E07B94">
              <w:rPr>
                <w:color w:val="027E6F" w:themeColor="accent1" w:themeShade="BF"/>
                <w:sz w:val="22"/>
              </w:rPr>
              <w:tab/>
            </w:r>
            <w:r w:rsidR="00241021">
              <w:rPr>
                <w:color w:val="027E6F" w:themeColor="accent1" w:themeShade="BF"/>
                <w:sz w:val="22"/>
              </w:rPr>
              <w:t xml:space="preserve">     </w:t>
            </w:r>
            <w:r w:rsidR="006F10C3" w:rsidRPr="006F10C3">
              <w:rPr>
                <w:color w:val="134153" w:themeColor="accent4" w:themeShade="80"/>
                <w:sz w:val="22"/>
              </w:rPr>
              <w:t>G</w:t>
            </w:r>
            <w:r w:rsidR="00241021">
              <w:rPr>
                <w:color w:val="134153" w:themeColor="accent4" w:themeShade="80"/>
                <w:sz w:val="22"/>
              </w:rPr>
              <w:t>olden/Miller</w:t>
            </w:r>
            <w:r w:rsidR="006F10C3" w:rsidRPr="006F10C3">
              <w:rPr>
                <w:color w:val="134153" w:themeColor="accent4" w:themeShade="80"/>
                <w:sz w:val="22"/>
              </w:rPr>
              <w:tab/>
            </w:r>
            <w:r w:rsidR="00241021">
              <w:rPr>
                <w:color w:val="134153" w:themeColor="accent4" w:themeShade="80"/>
                <w:sz w:val="22"/>
              </w:rPr>
              <w:t xml:space="preserve">          </w:t>
            </w:r>
            <w:r w:rsidR="006F10C3" w:rsidRPr="006F10C3">
              <w:rPr>
                <w:color w:val="134153" w:themeColor="accent4" w:themeShade="80"/>
                <w:sz w:val="22"/>
              </w:rPr>
              <w:t>E211</w:t>
            </w:r>
          </w:p>
          <w:p w:rsidR="006F10C3" w:rsidRPr="006F10C3" w:rsidRDefault="00D7360E" w:rsidP="000F525D">
            <w:pPr>
              <w:spacing w:after="0" w:line="240" w:lineRule="auto"/>
              <w:rPr>
                <w:color w:val="134153" w:themeColor="accent4" w:themeShade="80"/>
                <w:sz w:val="22"/>
              </w:rPr>
            </w:pPr>
            <w:r>
              <w:rPr>
                <w:color w:val="134153" w:themeColor="accent4" w:themeShade="80"/>
                <w:sz w:val="22"/>
              </w:rPr>
              <w:t xml:space="preserve"> </w:t>
            </w:r>
            <w:r w:rsidR="006F10C3" w:rsidRPr="006F10C3">
              <w:rPr>
                <w:color w:val="134153" w:themeColor="accent4" w:themeShade="80"/>
                <w:sz w:val="22"/>
              </w:rPr>
              <w:t>3</w:t>
            </w:r>
            <w:r w:rsidR="006F10C3" w:rsidRPr="006F10C3">
              <w:rPr>
                <w:color w:val="134153" w:themeColor="accent4" w:themeShade="80"/>
                <w:sz w:val="22"/>
                <w:vertAlign w:val="superscript"/>
              </w:rPr>
              <w:t>rd</w:t>
            </w:r>
            <w:r w:rsidR="00E07B94">
              <w:rPr>
                <w:color w:val="134153" w:themeColor="accent4" w:themeShade="80"/>
                <w:sz w:val="22"/>
              </w:rPr>
              <w:t xml:space="preserve"> grade girls </w:t>
            </w:r>
            <w:r w:rsidR="00E07B94">
              <w:rPr>
                <w:color w:val="134153" w:themeColor="accent4" w:themeShade="80"/>
                <w:sz w:val="22"/>
              </w:rPr>
              <w:tab/>
            </w:r>
            <w:r w:rsidR="00241021">
              <w:rPr>
                <w:color w:val="134153" w:themeColor="accent4" w:themeShade="80"/>
                <w:sz w:val="22"/>
              </w:rPr>
              <w:t xml:space="preserve">     Franklin/Bush</w:t>
            </w:r>
            <w:r w:rsidR="006F10C3" w:rsidRPr="006F10C3">
              <w:rPr>
                <w:color w:val="134153" w:themeColor="accent4" w:themeShade="80"/>
                <w:sz w:val="22"/>
              </w:rPr>
              <w:tab/>
            </w:r>
            <w:r w:rsidR="00241021">
              <w:rPr>
                <w:color w:val="134153" w:themeColor="accent4" w:themeShade="80"/>
                <w:sz w:val="22"/>
              </w:rPr>
              <w:t xml:space="preserve">          </w:t>
            </w:r>
            <w:r w:rsidR="006F10C3" w:rsidRPr="006F10C3">
              <w:rPr>
                <w:color w:val="134153" w:themeColor="accent4" w:themeShade="80"/>
                <w:sz w:val="22"/>
              </w:rPr>
              <w:t>E207</w:t>
            </w:r>
          </w:p>
          <w:p w:rsidR="006F10C3" w:rsidRPr="006F10C3" w:rsidRDefault="00D7360E" w:rsidP="000F525D">
            <w:pPr>
              <w:spacing w:after="0" w:line="240" w:lineRule="auto"/>
              <w:rPr>
                <w:color w:val="134153" w:themeColor="accent4" w:themeShade="80"/>
                <w:sz w:val="22"/>
              </w:rPr>
            </w:pPr>
            <w:r>
              <w:rPr>
                <w:color w:val="027E6F" w:themeColor="accent1" w:themeShade="BF"/>
                <w:sz w:val="22"/>
              </w:rPr>
              <w:t xml:space="preserve"> </w:t>
            </w:r>
            <w:r w:rsidR="006F10C3" w:rsidRPr="00E07B94">
              <w:rPr>
                <w:color w:val="027E6F" w:themeColor="accent1" w:themeShade="BF"/>
                <w:sz w:val="22"/>
              </w:rPr>
              <w:t>4</w:t>
            </w:r>
            <w:r w:rsidR="006F10C3" w:rsidRPr="00E07B94">
              <w:rPr>
                <w:color w:val="027E6F" w:themeColor="accent1" w:themeShade="BF"/>
                <w:sz w:val="22"/>
                <w:vertAlign w:val="superscript"/>
              </w:rPr>
              <w:t>th</w:t>
            </w:r>
            <w:r w:rsidR="006F10C3" w:rsidRPr="00E07B94">
              <w:rPr>
                <w:color w:val="027E6F" w:themeColor="accent1" w:themeShade="BF"/>
                <w:sz w:val="22"/>
              </w:rPr>
              <w:t xml:space="preserve"> grade boys</w:t>
            </w:r>
            <w:r w:rsidR="00E07B94" w:rsidRPr="00E07B94">
              <w:rPr>
                <w:color w:val="027E6F" w:themeColor="accent1" w:themeShade="BF"/>
                <w:sz w:val="22"/>
              </w:rPr>
              <w:tab/>
            </w:r>
            <w:r w:rsidR="00241021">
              <w:rPr>
                <w:color w:val="027E6F" w:themeColor="accent1" w:themeShade="BF"/>
                <w:sz w:val="22"/>
              </w:rPr>
              <w:t xml:space="preserve">     </w:t>
            </w:r>
            <w:r w:rsidR="005013A0">
              <w:rPr>
                <w:color w:val="134153" w:themeColor="accent4" w:themeShade="80"/>
                <w:sz w:val="22"/>
              </w:rPr>
              <w:t>Brown/Bush</w:t>
            </w:r>
            <w:r w:rsidR="006F10C3" w:rsidRPr="006F10C3">
              <w:rPr>
                <w:color w:val="134153" w:themeColor="accent4" w:themeShade="80"/>
                <w:sz w:val="22"/>
              </w:rPr>
              <w:tab/>
            </w:r>
            <w:r w:rsidR="00241021">
              <w:rPr>
                <w:color w:val="134153" w:themeColor="accent4" w:themeShade="80"/>
                <w:sz w:val="22"/>
              </w:rPr>
              <w:t xml:space="preserve">          </w:t>
            </w:r>
            <w:r w:rsidR="006F10C3" w:rsidRPr="006F10C3">
              <w:rPr>
                <w:color w:val="134153" w:themeColor="accent4" w:themeShade="80"/>
                <w:sz w:val="22"/>
              </w:rPr>
              <w:t>E209</w:t>
            </w:r>
          </w:p>
          <w:p w:rsidR="006F10C3" w:rsidRPr="006F10C3" w:rsidRDefault="00D7360E" w:rsidP="000F525D">
            <w:pPr>
              <w:spacing w:after="0" w:line="240" w:lineRule="auto"/>
              <w:rPr>
                <w:color w:val="134153" w:themeColor="accent4" w:themeShade="80"/>
                <w:sz w:val="22"/>
              </w:rPr>
            </w:pPr>
            <w:r>
              <w:rPr>
                <w:color w:val="134153" w:themeColor="accent4" w:themeShade="80"/>
                <w:sz w:val="22"/>
              </w:rPr>
              <w:t xml:space="preserve"> </w:t>
            </w:r>
            <w:r w:rsidR="006F10C3" w:rsidRPr="006F10C3">
              <w:rPr>
                <w:color w:val="134153" w:themeColor="accent4" w:themeShade="80"/>
                <w:sz w:val="22"/>
              </w:rPr>
              <w:t>4</w:t>
            </w:r>
            <w:r w:rsidR="006F10C3" w:rsidRPr="006F10C3">
              <w:rPr>
                <w:color w:val="134153" w:themeColor="accent4" w:themeShade="80"/>
                <w:sz w:val="22"/>
                <w:vertAlign w:val="superscript"/>
              </w:rPr>
              <w:t>th</w:t>
            </w:r>
            <w:r w:rsidR="00E07B94">
              <w:rPr>
                <w:color w:val="134153" w:themeColor="accent4" w:themeShade="80"/>
                <w:sz w:val="22"/>
              </w:rPr>
              <w:t xml:space="preserve"> grade girls</w:t>
            </w:r>
            <w:r w:rsidR="00E07B94">
              <w:rPr>
                <w:color w:val="134153" w:themeColor="accent4" w:themeShade="80"/>
                <w:sz w:val="22"/>
              </w:rPr>
              <w:tab/>
            </w:r>
            <w:r w:rsidR="00241021">
              <w:rPr>
                <w:color w:val="134153" w:themeColor="accent4" w:themeShade="80"/>
                <w:sz w:val="22"/>
              </w:rPr>
              <w:t xml:space="preserve">     </w:t>
            </w:r>
            <w:r w:rsidR="00E07B94" w:rsidRPr="00E07B94">
              <w:rPr>
                <w:color w:val="134153" w:themeColor="accent4" w:themeShade="80"/>
                <w:sz w:val="18"/>
              </w:rPr>
              <w:t>Hammond/Heard</w:t>
            </w:r>
            <w:r w:rsidR="00E07B94">
              <w:rPr>
                <w:color w:val="134153" w:themeColor="accent4" w:themeShade="80"/>
                <w:sz w:val="18"/>
              </w:rPr>
              <w:t>/</w:t>
            </w:r>
            <w:proofErr w:type="spellStart"/>
            <w:r w:rsidR="00E07B94">
              <w:rPr>
                <w:color w:val="134153" w:themeColor="accent4" w:themeShade="80"/>
                <w:sz w:val="18"/>
              </w:rPr>
              <w:t>Moye</w:t>
            </w:r>
            <w:proofErr w:type="spellEnd"/>
            <w:r w:rsidR="00E07B94" w:rsidRPr="00E07B94">
              <w:rPr>
                <w:color w:val="134153" w:themeColor="accent4" w:themeShade="80"/>
                <w:sz w:val="18"/>
              </w:rPr>
              <w:t xml:space="preserve">      </w:t>
            </w:r>
            <w:r w:rsidR="00241021">
              <w:rPr>
                <w:color w:val="134153" w:themeColor="accent4" w:themeShade="80"/>
                <w:sz w:val="18"/>
              </w:rPr>
              <w:t xml:space="preserve">      </w:t>
            </w:r>
            <w:r w:rsidR="00E07B94" w:rsidRPr="00E07B94">
              <w:rPr>
                <w:color w:val="134153" w:themeColor="accent4" w:themeShade="80"/>
                <w:sz w:val="18"/>
              </w:rPr>
              <w:t xml:space="preserve"> </w:t>
            </w:r>
            <w:r w:rsidR="006F10C3" w:rsidRPr="006F10C3">
              <w:rPr>
                <w:color w:val="134153" w:themeColor="accent4" w:themeShade="80"/>
                <w:sz w:val="22"/>
              </w:rPr>
              <w:t>E208</w:t>
            </w:r>
          </w:p>
          <w:p w:rsidR="006F10C3" w:rsidRPr="006F10C3" w:rsidRDefault="00D7360E" w:rsidP="000F525D">
            <w:pPr>
              <w:spacing w:after="0" w:line="240" w:lineRule="auto"/>
              <w:rPr>
                <w:color w:val="134153" w:themeColor="accent4" w:themeShade="80"/>
                <w:sz w:val="22"/>
              </w:rPr>
            </w:pPr>
            <w:r>
              <w:rPr>
                <w:color w:val="027E6F" w:themeColor="accent1" w:themeShade="BF"/>
                <w:sz w:val="22"/>
              </w:rPr>
              <w:t xml:space="preserve"> </w:t>
            </w:r>
            <w:r w:rsidR="006F10C3" w:rsidRPr="00241021">
              <w:rPr>
                <w:color w:val="027E6F" w:themeColor="accent1" w:themeShade="BF"/>
                <w:sz w:val="22"/>
              </w:rPr>
              <w:t>5</w:t>
            </w:r>
            <w:r w:rsidR="006F10C3" w:rsidRPr="00241021">
              <w:rPr>
                <w:color w:val="027E6F" w:themeColor="accent1" w:themeShade="BF"/>
                <w:sz w:val="22"/>
                <w:vertAlign w:val="superscript"/>
              </w:rPr>
              <w:t>th</w:t>
            </w:r>
            <w:r w:rsidR="00E07B94" w:rsidRPr="00241021">
              <w:rPr>
                <w:color w:val="027E6F" w:themeColor="accent1" w:themeShade="BF"/>
                <w:sz w:val="22"/>
              </w:rPr>
              <w:t xml:space="preserve"> grade</w:t>
            </w:r>
            <w:r w:rsidR="00241021" w:rsidRPr="00241021">
              <w:rPr>
                <w:color w:val="027E6F" w:themeColor="accent1" w:themeShade="BF"/>
                <w:sz w:val="22"/>
              </w:rPr>
              <w:t xml:space="preserve"> co-ed</w:t>
            </w:r>
            <w:r>
              <w:rPr>
                <w:color w:val="134153" w:themeColor="accent4" w:themeShade="80"/>
                <w:sz w:val="22"/>
              </w:rPr>
              <w:t xml:space="preserve">     </w:t>
            </w:r>
            <w:r w:rsidR="00E07B94">
              <w:rPr>
                <w:color w:val="134153" w:themeColor="accent4" w:themeShade="80"/>
                <w:sz w:val="18"/>
              </w:rPr>
              <w:t>Holloway/Hollis/Adams</w:t>
            </w:r>
            <w:r w:rsidR="00E07B94">
              <w:rPr>
                <w:color w:val="134153" w:themeColor="accent4" w:themeShade="80"/>
                <w:sz w:val="22"/>
              </w:rPr>
              <w:t xml:space="preserve">   </w:t>
            </w:r>
            <w:r w:rsidR="00E07B94" w:rsidRPr="00E07B94">
              <w:rPr>
                <w:color w:val="134153" w:themeColor="accent4" w:themeShade="80"/>
                <w:sz w:val="22"/>
              </w:rPr>
              <w:t xml:space="preserve">   </w:t>
            </w:r>
            <w:r w:rsidR="00241021">
              <w:rPr>
                <w:color w:val="134153" w:themeColor="accent4" w:themeShade="80"/>
                <w:sz w:val="22"/>
              </w:rPr>
              <w:t xml:space="preserve">     </w:t>
            </w:r>
            <w:r w:rsidR="006F10C3" w:rsidRPr="006F10C3">
              <w:rPr>
                <w:color w:val="134153" w:themeColor="accent4" w:themeShade="80"/>
                <w:sz w:val="22"/>
              </w:rPr>
              <w:t>E216</w:t>
            </w:r>
          </w:p>
          <w:p w:rsidR="006F10C3" w:rsidRDefault="006F10C3" w:rsidP="000F525D">
            <w:pPr>
              <w:spacing w:after="0" w:line="240" w:lineRule="auto"/>
              <w:rPr>
                <w:color w:val="134153" w:themeColor="accent4" w:themeShade="80"/>
                <w:sz w:val="22"/>
              </w:rPr>
            </w:pPr>
          </w:p>
          <w:p w:rsidR="00E07B94" w:rsidRPr="006F10C3" w:rsidRDefault="00D7360E" w:rsidP="000F525D">
            <w:pPr>
              <w:spacing w:after="0" w:line="240" w:lineRule="auto"/>
              <w:rPr>
                <w:b/>
                <w:color w:val="134153" w:themeColor="accent4" w:themeShade="80"/>
                <w:sz w:val="28"/>
                <w:u w:val="single"/>
              </w:rPr>
            </w:pPr>
            <w:r>
              <w:rPr>
                <w:b/>
                <w:color w:val="134153" w:themeColor="accent4" w:themeShade="80"/>
                <w:sz w:val="28"/>
              </w:rPr>
              <w:t xml:space="preserve"> </w:t>
            </w:r>
            <w:r w:rsidR="00E07B94">
              <w:rPr>
                <w:b/>
                <w:color w:val="134153" w:themeColor="accent4" w:themeShade="80"/>
                <w:sz w:val="28"/>
                <w:u w:val="single"/>
              </w:rPr>
              <w:t>YOUTH</w:t>
            </w:r>
          </w:p>
          <w:p w:rsidR="00241021" w:rsidRPr="00241021" w:rsidRDefault="00D7360E" w:rsidP="000F525D">
            <w:pPr>
              <w:spacing w:after="0" w:line="240" w:lineRule="auto"/>
              <w:rPr>
                <w:color w:val="134153" w:themeColor="accent4" w:themeShade="80"/>
                <w:sz w:val="22"/>
              </w:rPr>
            </w:pPr>
            <w:r w:rsidRPr="001E6DCA">
              <w:rPr>
                <w:color w:val="134153" w:themeColor="accent4" w:themeShade="80"/>
                <w:sz w:val="22"/>
              </w:rPr>
              <w:t xml:space="preserve"> </w:t>
            </w:r>
            <w:r w:rsidR="00241021" w:rsidRPr="001E6DCA">
              <w:rPr>
                <w:color w:val="134153" w:themeColor="accent4" w:themeShade="80"/>
                <w:sz w:val="22"/>
              </w:rPr>
              <w:t>6</w:t>
            </w:r>
            <w:r w:rsidR="00241021" w:rsidRPr="001E6DCA">
              <w:rPr>
                <w:color w:val="134153" w:themeColor="accent4" w:themeShade="80"/>
                <w:sz w:val="22"/>
                <w:vertAlign w:val="superscript"/>
              </w:rPr>
              <w:t>th</w:t>
            </w:r>
            <w:r w:rsidR="00241021" w:rsidRPr="001E6DCA">
              <w:rPr>
                <w:color w:val="134153" w:themeColor="accent4" w:themeShade="80"/>
                <w:sz w:val="22"/>
              </w:rPr>
              <w:t xml:space="preserve"> grade</w:t>
            </w:r>
            <w:r w:rsidR="00241021">
              <w:rPr>
                <w:color w:val="134153" w:themeColor="accent4" w:themeShade="80"/>
                <w:sz w:val="22"/>
              </w:rPr>
              <w:tab/>
              <w:t xml:space="preserve">     </w:t>
            </w:r>
            <w:r w:rsidR="00241021" w:rsidRPr="00241021">
              <w:rPr>
                <w:color w:val="134153" w:themeColor="accent4" w:themeShade="80"/>
                <w:sz w:val="18"/>
              </w:rPr>
              <w:t>Bruner/Wiggins/</w:t>
            </w:r>
            <w:proofErr w:type="spellStart"/>
            <w:r w:rsidR="00241021" w:rsidRPr="00241021">
              <w:rPr>
                <w:color w:val="134153" w:themeColor="accent4" w:themeShade="80"/>
                <w:sz w:val="18"/>
              </w:rPr>
              <w:t>Summerlin</w:t>
            </w:r>
            <w:proofErr w:type="spellEnd"/>
            <w:r w:rsidR="00241021">
              <w:rPr>
                <w:color w:val="134153" w:themeColor="accent4" w:themeShade="80"/>
                <w:sz w:val="18"/>
              </w:rPr>
              <w:t xml:space="preserve">      </w:t>
            </w:r>
            <w:r w:rsidR="00241021" w:rsidRPr="00241021">
              <w:rPr>
                <w:color w:val="134153" w:themeColor="accent4" w:themeShade="80"/>
                <w:sz w:val="22"/>
              </w:rPr>
              <w:t>E202</w:t>
            </w:r>
          </w:p>
          <w:p w:rsidR="00241021" w:rsidRPr="00241021" w:rsidRDefault="00D7360E" w:rsidP="000F525D">
            <w:pPr>
              <w:spacing w:after="0" w:line="240" w:lineRule="auto"/>
              <w:rPr>
                <w:color w:val="134153" w:themeColor="accent4" w:themeShade="80"/>
                <w:sz w:val="22"/>
              </w:rPr>
            </w:pPr>
            <w:r>
              <w:rPr>
                <w:color w:val="027E6F" w:themeColor="accent1" w:themeShade="BF"/>
                <w:sz w:val="22"/>
              </w:rPr>
              <w:t xml:space="preserve"> </w:t>
            </w:r>
            <w:r w:rsidR="00241021" w:rsidRPr="00241021">
              <w:rPr>
                <w:color w:val="027E6F" w:themeColor="accent1" w:themeShade="BF"/>
                <w:sz w:val="22"/>
              </w:rPr>
              <w:t>7</w:t>
            </w:r>
            <w:r w:rsidR="00241021" w:rsidRPr="00241021">
              <w:rPr>
                <w:color w:val="027E6F" w:themeColor="accent1" w:themeShade="BF"/>
                <w:sz w:val="22"/>
                <w:vertAlign w:val="superscript"/>
              </w:rPr>
              <w:t>th</w:t>
            </w:r>
            <w:r w:rsidR="00241021" w:rsidRPr="00241021">
              <w:rPr>
                <w:color w:val="027E6F" w:themeColor="accent1" w:themeShade="BF"/>
                <w:sz w:val="22"/>
              </w:rPr>
              <w:t xml:space="preserve"> grade boys</w:t>
            </w:r>
            <w:r w:rsidR="00241021" w:rsidRPr="00241021">
              <w:rPr>
                <w:color w:val="027E6F" w:themeColor="accent1" w:themeShade="BF"/>
                <w:sz w:val="22"/>
              </w:rPr>
              <w:tab/>
            </w:r>
            <w:r w:rsidR="00241021">
              <w:rPr>
                <w:color w:val="134153" w:themeColor="accent4" w:themeShade="80"/>
                <w:sz w:val="22"/>
              </w:rPr>
              <w:t xml:space="preserve">     </w:t>
            </w:r>
            <w:r w:rsidR="00241021" w:rsidRPr="00241021">
              <w:rPr>
                <w:color w:val="134153" w:themeColor="accent4" w:themeShade="80"/>
                <w:sz w:val="22"/>
              </w:rPr>
              <w:t>Thomaston/Jeter</w:t>
            </w:r>
            <w:r w:rsidR="00241021" w:rsidRPr="00241021">
              <w:rPr>
                <w:color w:val="134153" w:themeColor="accent4" w:themeShade="80"/>
                <w:sz w:val="22"/>
              </w:rPr>
              <w:tab/>
            </w:r>
            <w:r w:rsidR="00241021">
              <w:rPr>
                <w:color w:val="134153" w:themeColor="accent4" w:themeShade="80"/>
                <w:sz w:val="22"/>
              </w:rPr>
              <w:t xml:space="preserve">           </w:t>
            </w:r>
            <w:r w:rsidR="00241021" w:rsidRPr="00241021">
              <w:rPr>
                <w:color w:val="134153" w:themeColor="accent4" w:themeShade="80"/>
                <w:sz w:val="22"/>
              </w:rPr>
              <w:t>Aerobic</w:t>
            </w:r>
          </w:p>
          <w:p w:rsidR="00241021" w:rsidRPr="00241021" w:rsidRDefault="00D7360E" w:rsidP="000F525D">
            <w:pPr>
              <w:spacing w:after="0" w:line="240" w:lineRule="auto"/>
              <w:rPr>
                <w:color w:val="134153" w:themeColor="accent4" w:themeShade="80"/>
                <w:sz w:val="22"/>
              </w:rPr>
            </w:pPr>
            <w:r>
              <w:rPr>
                <w:color w:val="134153" w:themeColor="accent4" w:themeShade="80"/>
                <w:sz w:val="22"/>
              </w:rPr>
              <w:t xml:space="preserve"> </w:t>
            </w:r>
            <w:r w:rsidR="00241021" w:rsidRPr="00241021">
              <w:rPr>
                <w:color w:val="134153" w:themeColor="accent4" w:themeShade="80"/>
                <w:sz w:val="22"/>
              </w:rPr>
              <w:t>7</w:t>
            </w:r>
            <w:r w:rsidR="00241021" w:rsidRPr="00241021">
              <w:rPr>
                <w:color w:val="134153" w:themeColor="accent4" w:themeShade="80"/>
                <w:sz w:val="22"/>
                <w:vertAlign w:val="superscript"/>
              </w:rPr>
              <w:t>th</w:t>
            </w:r>
            <w:r w:rsidR="00241021">
              <w:rPr>
                <w:color w:val="134153" w:themeColor="accent4" w:themeShade="80"/>
                <w:sz w:val="22"/>
              </w:rPr>
              <w:t xml:space="preserve"> grade girls</w:t>
            </w:r>
            <w:r w:rsidR="00241021">
              <w:rPr>
                <w:color w:val="134153" w:themeColor="accent4" w:themeShade="80"/>
                <w:sz w:val="22"/>
              </w:rPr>
              <w:tab/>
              <w:t xml:space="preserve">     </w:t>
            </w:r>
            <w:proofErr w:type="spellStart"/>
            <w:r w:rsidR="00241021">
              <w:rPr>
                <w:color w:val="134153" w:themeColor="accent4" w:themeShade="80"/>
                <w:sz w:val="22"/>
              </w:rPr>
              <w:t>Cumbie</w:t>
            </w:r>
            <w:proofErr w:type="spellEnd"/>
            <w:r w:rsidR="00241021">
              <w:rPr>
                <w:color w:val="134153" w:themeColor="accent4" w:themeShade="80"/>
                <w:sz w:val="22"/>
              </w:rPr>
              <w:t>/Hall</w:t>
            </w:r>
            <w:r w:rsidR="00241021" w:rsidRPr="00241021">
              <w:rPr>
                <w:color w:val="134153" w:themeColor="accent4" w:themeShade="80"/>
                <w:sz w:val="22"/>
              </w:rPr>
              <w:tab/>
            </w:r>
            <w:r w:rsidR="00241021">
              <w:rPr>
                <w:color w:val="134153" w:themeColor="accent4" w:themeShade="80"/>
                <w:sz w:val="22"/>
              </w:rPr>
              <w:t xml:space="preserve">           </w:t>
            </w:r>
            <w:r w:rsidR="00241021" w:rsidRPr="00241021">
              <w:rPr>
                <w:color w:val="134153" w:themeColor="accent4" w:themeShade="80"/>
                <w:sz w:val="22"/>
              </w:rPr>
              <w:t>Track 2</w:t>
            </w:r>
          </w:p>
          <w:p w:rsidR="00241021" w:rsidRPr="00241021" w:rsidRDefault="00D7360E" w:rsidP="000F525D">
            <w:pPr>
              <w:spacing w:after="0" w:line="240" w:lineRule="auto"/>
              <w:rPr>
                <w:color w:val="134153" w:themeColor="accent4" w:themeShade="80"/>
                <w:sz w:val="22"/>
              </w:rPr>
            </w:pPr>
            <w:r>
              <w:rPr>
                <w:color w:val="027E6F" w:themeColor="accent1" w:themeShade="BF"/>
                <w:sz w:val="22"/>
              </w:rPr>
              <w:t xml:space="preserve"> </w:t>
            </w:r>
            <w:r w:rsidR="00241021" w:rsidRPr="00241021">
              <w:rPr>
                <w:color w:val="027E6F" w:themeColor="accent1" w:themeShade="BF"/>
                <w:sz w:val="22"/>
              </w:rPr>
              <w:t>8</w:t>
            </w:r>
            <w:r w:rsidR="00241021" w:rsidRPr="00241021">
              <w:rPr>
                <w:color w:val="027E6F" w:themeColor="accent1" w:themeShade="BF"/>
                <w:sz w:val="22"/>
                <w:vertAlign w:val="superscript"/>
              </w:rPr>
              <w:t>th</w:t>
            </w:r>
            <w:r w:rsidR="00241021" w:rsidRPr="00241021">
              <w:rPr>
                <w:color w:val="027E6F" w:themeColor="accent1" w:themeShade="BF"/>
                <w:sz w:val="22"/>
              </w:rPr>
              <w:t xml:space="preserve"> grade boys</w:t>
            </w:r>
            <w:r w:rsidR="00241021" w:rsidRPr="00241021">
              <w:rPr>
                <w:color w:val="027E6F" w:themeColor="accent1" w:themeShade="BF"/>
                <w:sz w:val="22"/>
              </w:rPr>
              <w:tab/>
            </w:r>
            <w:r w:rsidR="00241021">
              <w:rPr>
                <w:color w:val="134153" w:themeColor="accent4" w:themeShade="80"/>
                <w:sz w:val="22"/>
              </w:rPr>
              <w:t xml:space="preserve">     </w:t>
            </w:r>
            <w:r w:rsidR="00241021" w:rsidRPr="00241021">
              <w:rPr>
                <w:color w:val="134153" w:themeColor="accent4" w:themeShade="80"/>
                <w:sz w:val="22"/>
              </w:rPr>
              <w:t>Mills/Steven</w:t>
            </w:r>
            <w:r w:rsidR="00241021">
              <w:rPr>
                <w:color w:val="134153" w:themeColor="accent4" w:themeShade="80"/>
                <w:sz w:val="22"/>
              </w:rPr>
              <w:t>s</w:t>
            </w:r>
            <w:r w:rsidR="00241021" w:rsidRPr="00241021">
              <w:rPr>
                <w:color w:val="134153" w:themeColor="accent4" w:themeShade="80"/>
                <w:sz w:val="22"/>
              </w:rPr>
              <w:tab/>
            </w:r>
            <w:bookmarkStart w:id="0" w:name="_GoBack"/>
            <w:bookmarkEnd w:id="0"/>
            <w:r w:rsidR="00241021">
              <w:rPr>
                <w:color w:val="134153" w:themeColor="accent4" w:themeShade="80"/>
                <w:sz w:val="22"/>
              </w:rPr>
              <w:t xml:space="preserve">           </w:t>
            </w:r>
            <w:r w:rsidR="00241021" w:rsidRPr="00241021">
              <w:rPr>
                <w:color w:val="134153" w:themeColor="accent4" w:themeShade="80"/>
                <w:sz w:val="22"/>
              </w:rPr>
              <w:t>Craft</w:t>
            </w:r>
          </w:p>
          <w:p w:rsidR="00241021" w:rsidRPr="00241021" w:rsidRDefault="00D7360E" w:rsidP="000F525D">
            <w:pPr>
              <w:spacing w:after="0" w:line="240" w:lineRule="auto"/>
              <w:rPr>
                <w:color w:val="134153" w:themeColor="accent4" w:themeShade="80"/>
                <w:sz w:val="22"/>
              </w:rPr>
            </w:pPr>
            <w:r>
              <w:rPr>
                <w:color w:val="134153" w:themeColor="accent4" w:themeShade="80"/>
                <w:sz w:val="22"/>
              </w:rPr>
              <w:t xml:space="preserve"> </w:t>
            </w:r>
            <w:r w:rsidR="00241021" w:rsidRPr="00241021">
              <w:rPr>
                <w:color w:val="134153" w:themeColor="accent4" w:themeShade="80"/>
                <w:sz w:val="22"/>
              </w:rPr>
              <w:t>8</w:t>
            </w:r>
            <w:r w:rsidR="00241021" w:rsidRPr="00241021">
              <w:rPr>
                <w:color w:val="134153" w:themeColor="accent4" w:themeShade="80"/>
                <w:sz w:val="22"/>
                <w:vertAlign w:val="superscript"/>
              </w:rPr>
              <w:t>th</w:t>
            </w:r>
            <w:r w:rsidR="00241021">
              <w:rPr>
                <w:color w:val="134153" w:themeColor="accent4" w:themeShade="80"/>
                <w:sz w:val="22"/>
              </w:rPr>
              <w:t xml:space="preserve"> grade girls</w:t>
            </w:r>
            <w:r w:rsidR="00241021">
              <w:rPr>
                <w:color w:val="134153" w:themeColor="accent4" w:themeShade="80"/>
                <w:sz w:val="22"/>
              </w:rPr>
              <w:tab/>
              <w:t xml:space="preserve">     </w:t>
            </w:r>
            <w:r w:rsidR="005013A0">
              <w:rPr>
                <w:color w:val="134153" w:themeColor="accent4" w:themeShade="80"/>
                <w:sz w:val="22"/>
              </w:rPr>
              <w:t>Stevens/Davidson</w:t>
            </w:r>
            <w:r w:rsidR="00241021">
              <w:rPr>
                <w:color w:val="134153" w:themeColor="accent4" w:themeShade="80"/>
                <w:sz w:val="22"/>
              </w:rPr>
              <w:tab/>
              <w:t xml:space="preserve">           </w:t>
            </w:r>
            <w:r w:rsidR="00241021" w:rsidRPr="00241021">
              <w:rPr>
                <w:color w:val="134153" w:themeColor="accent4" w:themeShade="80"/>
                <w:sz w:val="22"/>
              </w:rPr>
              <w:t>Track 1</w:t>
            </w:r>
          </w:p>
          <w:p w:rsidR="00241021" w:rsidRPr="00241021" w:rsidRDefault="00D7360E" w:rsidP="000F525D">
            <w:pPr>
              <w:spacing w:after="0" w:line="240" w:lineRule="auto"/>
              <w:rPr>
                <w:color w:val="134153" w:themeColor="accent4" w:themeShade="80"/>
                <w:sz w:val="22"/>
              </w:rPr>
            </w:pPr>
            <w:r>
              <w:rPr>
                <w:color w:val="027E6F" w:themeColor="accent1" w:themeShade="BF"/>
                <w:sz w:val="22"/>
              </w:rPr>
              <w:t xml:space="preserve"> </w:t>
            </w:r>
            <w:r w:rsidR="00241021" w:rsidRPr="00241021">
              <w:rPr>
                <w:color w:val="027E6F" w:themeColor="accent1" w:themeShade="BF"/>
                <w:sz w:val="22"/>
              </w:rPr>
              <w:t>9</w:t>
            </w:r>
            <w:r w:rsidR="00241021" w:rsidRPr="00241021">
              <w:rPr>
                <w:color w:val="027E6F" w:themeColor="accent1" w:themeShade="BF"/>
                <w:sz w:val="22"/>
                <w:vertAlign w:val="superscript"/>
              </w:rPr>
              <w:t>th</w:t>
            </w:r>
            <w:r w:rsidR="00241021" w:rsidRPr="00241021">
              <w:rPr>
                <w:color w:val="027E6F" w:themeColor="accent1" w:themeShade="BF"/>
                <w:sz w:val="22"/>
              </w:rPr>
              <w:t xml:space="preserve"> grade boys</w:t>
            </w:r>
            <w:r w:rsidR="00241021" w:rsidRPr="00241021">
              <w:rPr>
                <w:color w:val="027E6F" w:themeColor="accent1" w:themeShade="BF"/>
                <w:sz w:val="22"/>
              </w:rPr>
              <w:tab/>
              <w:t xml:space="preserve">     </w:t>
            </w:r>
            <w:r w:rsidR="00241021" w:rsidRPr="00241021">
              <w:rPr>
                <w:color w:val="134153" w:themeColor="accent4" w:themeShade="80"/>
                <w:sz w:val="22"/>
              </w:rPr>
              <w:t>Kinney/Gannon</w:t>
            </w:r>
            <w:r w:rsidR="00241021" w:rsidRPr="00241021">
              <w:rPr>
                <w:color w:val="134153" w:themeColor="accent4" w:themeShade="80"/>
                <w:sz w:val="22"/>
              </w:rPr>
              <w:tab/>
            </w:r>
            <w:r w:rsidR="00241021">
              <w:rPr>
                <w:color w:val="134153" w:themeColor="accent4" w:themeShade="80"/>
                <w:sz w:val="22"/>
              </w:rPr>
              <w:t xml:space="preserve">           </w:t>
            </w:r>
            <w:r w:rsidR="00241021" w:rsidRPr="00241021">
              <w:rPr>
                <w:color w:val="134153" w:themeColor="accent4" w:themeShade="80"/>
                <w:sz w:val="22"/>
              </w:rPr>
              <w:t>E221</w:t>
            </w:r>
          </w:p>
          <w:p w:rsidR="00241021" w:rsidRPr="00241021" w:rsidRDefault="00D7360E" w:rsidP="000F525D">
            <w:pPr>
              <w:spacing w:after="0" w:line="240" w:lineRule="auto"/>
              <w:rPr>
                <w:color w:val="134153" w:themeColor="accent4" w:themeShade="80"/>
                <w:sz w:val="22"/>
              </w:rPr>
            </w:pPr>
            <w:r>
              <w:rPr>
                <w:color w:val="134153" w:themeColor="accent4" w:themeShade="80"/>
                <w:sz w:val="22"/>
              </w:rPr>
              <w:t xml:space="preserve"> </w:t>
            </w:r>
            <w:r w:rsidR="00241021" w:rsidRPr="00241021">
              <w:rPr>
                <w:color w:val="134153" w:themeColor="accent4" w:themeShade="80"/>
                <w:sz w:val="22"/>
              </w:rPr>
              <w:t>9</w:t>
            </w:r>
            <w:r w:rsidR="00241021" w:rsidRPr="00241021">
              <w:rPr>
                <w:color w:val="134153" w:themeColor="accent4" w:themeShade="80"/>
                <w:sz w:val="22"/>
                <w:vertAlign w:val="superscript"/>
              </w:rPr>
              <w:t>th</w:t>
            </w:r>
            <w:r w:rsidR="002D5101">
              <w:rPr>
                <w:color w:val="134153" w:themeColor="accent4" w:themeShade="80"/>
                <w:sz w:val="22"/>
              </w:rPr>
              <w:t xml:space="preserve"> grade girls</w:t>
            </w:r>
            <w:r w:rsidR="002D5101">
              <w:rPr>
                <w:color w:val="134153" w:themeColor="accent4" w:themeShade="80"/>
                <w:sz w:val="22"/>
              </w:rPr>
              <w:tab/>
              <w:t xml:space="preserve">     </w:t>
            </w:r>
            <w:r w:rsidR="00241021">
              <w:rPr>
                <w:color w:val="134153" w:themeColor="accent4" w:themeShade="80"/>
                <w:sz w:val="22"/>
              </w:rPr>
              <w:t>Jeter/</w:t>
            </w:r>
            <w:proofErr w:type="spellStart"/>
            <w:r w:rsidR="00241021">
              <w:rPr>
                <w:color w:val="134153" w:themeColor="accent4" w:themeShade="80"/>
                <w:sz w:val="22"/>
              </w:rPr>
              <w:t>Pearcy</w:t>
            </w:r>
            <w:proofErr w:type="spellEnd"/>
            <w:r w:rsidR="00241021">
              <w:rPr>
                <w:color w:val="134153" w:themeColor="accent4" w:themeShade="80"/>
                <w:sz w:val="22"/>
              </w:rPr>
              <w:tab/>
              <w:t xml:space="preserve">           </w:t>
            </w:r>
            <w:r w:rsidR="002D5101">
              <w:rPr>
                <w:color w:val="134153" w:themeColor="accent4" w:themeShade="80"/>
                <w:sz w:val="22"/>
              </w:rPr>
              <w:t xml:space="preserve">               </w:t>
            </w:r>
            <w:r w:rsidR="00241021" w:rsidRPr="00241021">
              <w:rPr>
                <w:color w:val="134153" w:themeColor="accent4" w:themeShade="80"/>
                <w:sz w:val="22"/>
              </w:rPr>
              <w:t>E220</w:t>
            </w:r>
          </w:p>
          <w:p w:rsidR="00241021" w:rsidRPr="00241021" w:rsidRDefault="00D7360E" w:rsidP="000F525D">
            <w:pPr>
              <w:spacing w:after="0" w:line="240" w:lineRule="auto"/>
              <w:rPr>
                <w:color w:val="134153" w:themeColor="accent4" w:themeShade="80"/>
                <w:sz w:val="22"/>
              </w:rPr>
            </w:pPr>
            <w:r>
              <w:rPr>
                <w:color w:val="027E6F" w:themeColor="accent1" w:themeShade="BF"/>
                <w:sz w:val="22"/>
              </w:rPr>
              <w:t xml:space="preserve"> </w:t>
            </w:r>
            <w:r w:rsidR="00241021" w:rsidRPr="00241021">
              <w:rPr>
                <w:color w:val="027E6F" w:themeColor="accent1" w:themeShade="BF"/>
                <w:sz w:val="22"/>
              </w:rPr>
              <w:t>10</w:t>
            </w:r>
            <w:r w:rsidR="00241021" w:rsidRPr="00241021">
              <w:rPr>
                <w:color w:val="027E6F" w:themeColor="accent1" w:themeShade="BF"/>
                <w:sz w:val="22"/>
                <w:vertAlign w:val="superscript"/>
              </w:rPr>
              <w:t>th</w:t>
            </w:r>
            <w:r w:rsidR="00241021" w:rsidRPr="00241021">
              <w:rPr>
                <w:color w:val="027E6F" w:themeColor="accent1" w:themeShade="BF"/>
                <w:sz w:val="22"/>
              </w:rPr>
              <w:t xml:space="preserve"> grade boys</w:t>
            </w:r>
            <w:r w:rsidR="002D5101">
              <w:rPr>
                <w:color w:val="027E6F" w:themeColor="accent1" w:themeShade="BF"/>
                <w:sz w:val="22"/>
              </w:rPr>
              <w:t xml:space="preserve">    </w:t>
            </w:r>
            <w:r w:rsidR="00241021" w:rsidRPr="00241021">
              <w:rPr>
                <w:color w:val="134153" w:themeColor="accent4" w:themeShade="80"/>
                <w:sz w:val="22"/>
              </w:rPr>
              <w:t>Peterson/Bruner</w:t>
            </w:r>
            <w:r w:rsidR="00241021" w:rsidRPr="00241021">
              <w:rPr>
                <w:color w:val="134153" w:themeColor="accent4" w:themeShade="80"/>
                <w:sz w:val="22"/>
              </w:rPr>
              <w:tab/>
            </w:r>
            <w:r w:rsidR="00241021">
              <w:rPr>
                <w:color w:val="134153" w:themeColor="accent4" w:themeShade="80"/>
                <w:sz w:val="22"/>
              </w:rPr>
              <w:t xml:space="preserve">           </w:t>
            </w:r>
            <w:r w:rsidR="00241021" w:rsidRPr="00241021">
              <w:rPr>
                <w:color w:val="134153" w:themeColor="accent4" w:themeShade="80"/>
                <w:sz w:val="22"/>
              </w:rPr>
              <w:t>E201A</w:t>
            </w:r>
          </w:p>
          <w:p w:rsidR="00241021" w:rsidRPr="00241021" w:rsidRDefault="00D7360E" w:rsidP="000F525D">
            <w:pPr>
              <w:spacing w:after="0" w:line="240" w:lineRule="auto"/>
              <w:rPr>
                <w:color w:val="134153" w:themeColor="accent4" w:themeShade="80"/>
                <w:sz w:val="22"/>
              </w:rPr>
            </w:pPr>
            <w:r>
              <w:rPr>
                <w:color w:val="134153" w:themeColor="accent4" w:themeShade="80"/>
                <w:sz w:val="22"/>
              </w:rPr>
              <w:t xml:space="preserve"> </w:t>
            </w:r>
            <w:r w:rsidR="00241021" w:rsidRPr="00241021">
              <w:rPr>
                <w:color w:val="134153" w:themeColor="accent4" w:themeShade="80"/>
                <w:sz w:val="22"/>
              </w:rPr>
              <w:t>10</w:t>
            </w:r>
            <w:r w:rsidR="00241021" w:rsidRPr="00241021">
              <w:rPr>
                <w:color w:val="134153" w:themeColor="accent4" w:themeShade="80"/>
                <w:sz w:val="22"/>
                <w:vertAlign w:val="superscript"/>
              </w:rPr>
              <w:t>th</w:t>
            </w:r>
            <w:r w:rsidR="002D5101">
              <w:rPr>
                <w:color w:val="134153" w:themeColor="accent4" w:themeShade="80"/>
                <w:sz w:val="22"/>
              </w:rPr>
              <w:t xml:space="preserve"> grade girls     </w:t>
            </w:r>
            <w:r w:rsidR="00241021">
              <w:rPr>
                <w:color w:val="134153" w:themeColor="accent4" w:themeShade="80"/>
                <w:sz w:val="22"/>
              </w:rPr>
              <w:t>Spry/</w:t>
            </w:r>
            <w:proofErr w:type="spellStart"/>
            <w:r w:rsidR="00241021">
              <w:rPr>
                <w:color w:val="134153" w:themeColor="accent4" w:themeShade="80"/>
                <w:sz w:val="22"/>
              </w:rPr>
              <w:t>Willeford</w:t>
            </w:r>
            <w:proofErr w:type="spellEnd"/>
            <w:r w:rsidR="00241021">
              <w:rPr>
                <w:color w:val="134153" w:themeColor="accent4" w:themeShade="80"/>
                <w:sz w:val="22"/>
              </w:rPr>
              <w:tab/>
              <w:t xml:space="preserve">           </w:t>
            </w:r>
            <w:r w:rsidR="00241021" w:rsidRPr="00241021">
              <w:rPr>
                <w:color w:val="134153" w:themeColor="accent4" w:themeShade="80"/>
                <w:sz w:val="22"/>
              </w:rPr>
              <w:t>E201C</w:t>
            </w:r>
          </w:p>
          <w:p w:rsidR="00E74E5A" w:rsidRPr="00241021" w:rsidRDefault="00D7360E" w:rsidP="000F525D">
            <w:pPr>
              <w:spacing w:after="0" w:line="240" w:lineRule="auto"/>
              <w:rPr>
                <w:color w:val="134153" w:themeColor="accent4" w:themeShade="80"/>
                <w:sz w:val="22"/>
              </w:rPr>
            </w:pPr>
            <w:r>
              <w:rPr>
                <w:color w:val="027E6F" w:themeColor="accent1" w:themeShade="BF"/>
                <w:sz w:val="22"/>
              </w:rPr>
              <w:t xml:space="preserve"> </w:t>
            </w:r>
            <w:r w:rsidR="00E74E5A" w:rsidRPr="00727225">
              <w:rPr>
                <w:color w:val="027E6F" w:themeColor="accent1" w:themeShade="BF"/>
                <w:sz w:val="22"/>
              </w:rPr>
              <w:t>11</w:t>
            </w:r>
            <w:r w:rsidR="00E74E5A" w:rsidRPr="00727225">
              <w:rPr>
                <w:color w:val="027E6F" w:themeColor="accent1" w:themeShade="BF"/>
                <w:sz w:val="22"/>
                <w:vertAlign w:val="superscript"/>
              </w:rPr>
              <w:t>th</w:t>
            </w:r>
            <w:r w:rsidR="002D5101">
              <w:rPr>
                <w:color w:val="027E6F" w:themeColor="accent1" w:themeShade="BF"/>
                <w:sz w:val="22"/>
              </w:rPr>
              <w:t xml:space="preserve"> grade boys    </w:t>
            </w:r>
            <w:r w:rsidR="00E74E5A">
              <w:rPr>
                <w:color w:val="134153" w:themeColor="accent4" w:themeShade="80"/>
                <w:sz w:val="22"/>
              </w:rPr>
              <w:t xml:space="preserve">Oswalt/Spry              </w:t>
            </w:r>
            <w:r>
              <w:rPr>
                <w:color w:val="134153" w:themeColor="accent4" w:themeShade="80"/>
                <w:sz w:val="22"/>
              </w:rPr>
              <w:t xml:space="preserve">          </w:t>
            </w:r>
            <w:r w:rsidR="00E74E5A">
              <w:rPr>
                <w:color w:val="134153" w:themeColor="accent4" w:themeShade="80"/>
                <w:sz w:val="22"/>
              </w:rPr>
              <w:t xml:space="preserve"> </w:t>
            </w:r>
            <w:r w:rsidR="002D5101">
              <w:rPr>
                <w:color w:val="134153" w:themeColor="accent4" w:themeShade="80"/>
                <w:sz w:val="22"/>
              </w:rPr>
              <w:t xml:space="preserve"> </w:t>
            </w:r>
            <w:r w:rsidR="00E74E5A" w:rsidRPr="00241021">
              <w:rPr>
                <w:color w:val="134153" w:themeColor="accent4" w:themeShade="80"/>
                <w:sz w:val="22"/>
              </w:rPr>
              <w:t>E221</w:t>
            </w:r>
          </w:p>
          <w:p w:rsidR="00241021" w:rsidRPr="00241021" w:rsidRDefault="00D7360E" w:rsidP="000F525D">
            <w:pPr>
              <w:spacing w:after="0" w:line="240" w:lineRule="auto"/>
              <w:rPr>
                <w:color w:val="134153" w:themeColor="accent4" w:themeShade="80"/>
                <w:sz w:val="22"/>
              </w:rPr>
            </w:pPr>
            <w:r>
              <w:rPr>
                <w:color w:val="134153" w:themeColor="accent4" w:themeShade="80"/>
                <w:sz w:val="22"/>
              </w:rPr>
              <w:t xml:space="preserve"> </w:t>
            </w:r>
            <w:r w:rsidR="00E74E5A" w:rsidRPr="00241021">
              <w:rPr>
                <w:color w:val="134153" w:themeColor="accent4" w:themeShade="80"/>
                <w:sz w:val="22"/>
              </w:rPr>
              <w:t>11</w:t>
            </w:r>
            <w:r w:rsidR="00E74E5A" w:rsidRPr="00241021">
              <w:rPr>
                <w:color w:val="134153" w:themeColor="accent4" w:themeShade="80"/>
                <w:sz w:val="22"/>
                <w:vertAlign w:val="superscript"/>
              </w:rPr>
              <w:t>th</w:t>
            </w:r>
            <w:r w:rsidR="002D5101">
              <w:rPr>
                <w:color w:val="134153" w:themeColor="accent4" w:themeShade="80"/>
                <w:sz w:val="22"/>
              </w:rPr>
              <w:t xml:space="preserve"> grade girls     Watkins/Peterson               </w:t>
            </w:r>
            <w:r w:rsidR="00E74E5A" w:rsidRPr="00241021">
              <w:rPr>
                <w:color w:val="134153" w:themeColor="accent4" w:themeShade="80"/>
                <w:sz w:val="22"/>
              </w:rPr>
              <w:t>E201B</w:t>
            </w:r>
          </w:p>
          <w:p w:rsidR="00E07B94" w:rsidRPr="006F10C3" w:rsidRDefault="000F525D" w:rsidP="000F525D">
            <w:pPr>
              <w:spacing w:after="0" w:line="240" w:lineRule="auto"/>
              <w:rPr>
                <w:color w:val="134153" w:themeColor="accent4" w:themeShade="80"/>
                <w:sz w:val="22"/>
              </w:rPr>
            </w:pPr>
            <w:r w:rsidRPr="000128DF">
              <w:rPr>
                <w:noProof/>
                <w:sz w:val="22"/>
                <w:lang w:eastAsia="en-US"/>
              </w:rPr>
              <mc:AlternateContent>
                <mc:Choice Requires="wps">
                  <w:drawing>
                    <wp:anchor distT="45720" distB="45720" distL="114300" distR="114300" simplePos="0" relativeHeight="251675648" behindDoc="0" locked="0" layoutInCell="1" allowOverlap="1" wp14:anchorId="6D43A2C5" wp14:editId="56C84159">
                      <wp:simplePos x="0" y="0"/>
                      <wp:positionH relativeFrom="page">
                        <wp:posOffset>-46990</wp:posOffset>
                      </wp:positionH>
                      <wp:positionV relativeFrom="paragraph">
                        <wp:posOffset>114300</wp:posOffset>
                      </wp:positionV>
                      <wp:extent cx="1076325" cy="3333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33375"/>
                              </a:xfrm>
                              <a:prstGeom prst="rect">
                                <a:avLst/>
                              </a:prstGeom>
                              <a:solidFill>
                                <a:schemeClr val="accent1">
                                  <a:lumMod val="75000"/>
                                </a:schemeClr>
                              </a:solidFill>
                              <a:ln w="9525">
                                <a:solidFill>
                                  <a:schemeClr val="accent1">
                                    <a:lumMod val="75000"/>
                                  </a:schemeClr>
                                </a:solidFill>
                                <a:miter lim="800000"/>
                                <a:headEnd/>
                                <a:tailEnd/>
                              </a:ln>
                            </wps:spPr>
                            <wps:txbx>
                              <w:txbxContent>
                                <w:p w:rsidR="000128DF" w:rsidRPr="002529B6" w:rsidRDefault="000128DF" w:rsidP="000128DF">
                                  <w:pPr>
                                    <w:jc w:val="center"/>
                                    <w:rPr>
                                      <w:color w:val="BCFDF6" w:themeColor="accent1" w:themeTint="33"/>
                                      <w14:textOutline w14:w="9525" w14:cap="rnd" w14:cmpd="sng" w14:algn="ctr">
                                        <w14:solidFill>
                                          <w14:schemeClr w14:val="accent1">
                                            <w14:lumMod w14:val="20000"/>
                                            <w14:lumOff w14:val="80000"/>
                                          </w14:schemeClr>
                                        </w14:solidFill>
                                        <w14:prstDash w14:val="solid"/>
                                        <w14:bevel/>
                                      </w14:textOutline>
                                    </w:rPr>
                                  </w:pPr>
                                  <w:r w:rsidRPr="002529B6">
                                    <w:rPr>
                                      <w:color w:val="BCFDF6" w:themeColor="accent1" w:themeTint="33"/>
                                      <w14:textOutline w14:w="9525" w14:cap="rnd" w14:cmpd="sng" w14:algn="ctr">
                                        <w14:solidFill>
                                          <w14:schemeClr w14:val="accent1">
                                            <w14:lumMod w14:val="20000"/>
                                            <w14:lumOff w14:val="80000"/>
                                          </w14:schemeClr>
                                        </w14:solidFill>
                                        <w14:prstDash w14:val="solid"/>
                                        <w14:bevel/>
                                      </w14:textOutline>
                                    </w:rPr>
                                    <w:t>RBCdothan.org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1007B4" id="_x0000_s1028" type="#_x0000_t202" style="position:absolute;margin-left:-3.7pt;margin-top:9pt;width:84.75pt;height:26.2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" fillcolor="#027e6f [2404]" strokecolor="#027e6f [2404]">
                      <v:textbox>
                        <w:txbxContent>
                          <w:p w:rsidR="000128DF" w:rsidRPr="002529B6" w:rsidRDefault="000128DF" w:rsidP="000128DF">
                            <w:pPr>
                              <w:jc w:val="center"/>
                              <w:rPr>
                                <w:color w:val="BCFDF6" w:themeColor="accent1" w:themeTint="33"/>
                                <w14:textOutline w14:w="9525" w14:cap="rnd" w14:cmpd="sng" w14:algn="ctr">
                                  <w14:solidFill>
                                    <w14:schemeClr w14:val="accent1">
                                      <w14:lumMod w14:val="20000"/>
                                      <w14:lumOff w14:val="80000"/>
                                    </w14:schemeClr>
                                  </w14:solidFill>
                                  <w14:prstDash w14:val="solid"/>
                                  <w14:bevel/>
                                </w14:textOutline>
                              </w:rPr>
                            </w:pPr>
                            <w:r w:rsidRPr="002529B6">
                              <w:rPr>
                                <w:color w:val="BCFDF6" w:themeColor="accent1" w:themeTint="33"/>
                                <w14:textOutline w14:w="9525" w14:cap="rnd" w14:cmpd="sng" w14:algn="ctr">
                                  <w14:solidFill>
                                    <w14:schemeClr w14:val="accent1">
                                      <w14:lumMod w14:val="20000"/>
                                      <w14:lumOff w14:val="80000"/>
                                    </w14:schemeClr>
                                  </w14:solidFill>
                                  <w14:prstDash w14:val="solid"/>
                                  <w14:bevel/>
                                </w14:textOutline>
                              </w:rPr>
                              <w:t>RBCdothan.org</w:t>
                            </w:r>
                          </w:p>
                        </w:txbxContent>
                      </v:textbox>
                      <w10:wrap anchorx="page"/>
                    </v:shape>
                  </w:pict>
                </mc:Fallback>
              </mc:AlternateContent>
            </w:r>
            <w:r>
              <w:rPr>
                <w:noProof/>
                <w:lang w:eastAsia="en-US"/>
              </w:rPr>
              <mc:AlternateContent>
                <mc:Choice Requires="wps">
                  <w:drawing>
                    <wp:anchor distT="45720" distB="45720" distL="114300" distR="114300" simplePos="0" relativeHeight="251673600" behindDoc="0" locked="0" layoutInCell="1" allowOverlap="1" wp14:anchorId="5B7FCED1" wp14:editId="512E1FCF">
                      <wp:simplePos x="0" y="0"/>
                      <wp:positionH relativeFrom="column">
                        <wp:posOffset>1029335</wp:posOffset>
                      </wp:positionH>
                      <wp:positionV relativeFrom="paragraph">
                        <wp:posOffset>114300</wp:posOffset>
                      </wp:positionV>
                      <wp:extent cx="8810625" cy="334645"/>
                      <wp:effectExtent l="0" t="0" r="28575"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334645"/>
                              </a:xfrm>
                              <a:prstGeom prst="rect">
                                <a:avLst/>
                              </a:prstGeom>
                              <a:solidFill>
                                <a:schemeClr val="accent1">
                                  <a:lumMod val="75000"/>
                                </a:schemeClr>
                              </a:solidFill>
                              <a:ln w="9525">
                                <a:solidFill>
                                  <a:schemeClr val="accent1">
                                    <a:lumMod val="75000"/>
                                  </a:schemeClr>
                                </a:solidFill>
                                <a:miter lim="800000"/>
                                <a:headEnd/>
                                <a:tailEnd/>
                              </a:ln>
                            </wps:spPr>
                            <wps:txbx>
                              <w:txbxContent>
                                <w:p w:rsidR="00E74E5A" w:rsidRPr="002529B6" w:rsidRDefault="00777BAB" w:rsidP="00777BAB">
                                  <w:pPr>
                                    <w:jc w:val="center"/>
                                    <w:rPr>
                                      <w:color w:val="BCFDF6" w:themeColor="accent1" w:themeTint="33"/>
                                    </w:rPr>
                                  </w:pPr>
                                  <w:r w:rsidRPr="002529B6">
                                    <w:rPr>
                                      <w:color w:val="BCFDF6" w:themeColor="accent1" w:themeTint="33"/>
                                    </w:rPr>
                                    <w:t>We exist to REACH the lost, BUILD the believer, and CONNECT Christians to serve and expand the Kingdom.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5A452" id="_x0000_s1029" type="#_x0000_t202" style="position:absolute;margin-left:81.05pt;margin-top:9pt;width:693.75pt;height:26.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" fillcolor="#027e6f [2404]" strokecolor="#027e6f [2404]">
                      <v:textbox>
                        <w:txbxContent>
                          <w:p w:rsidR="00E74E5A" w:rsidRPr="002529B6" w:rsidRDefault="00777BAB" w:rsidP="00777BAB">
                            <w:pPr>
                              <w:jc w:val="center"/>
                              <w:rPr>
                                <w:color w:val="BCFDF6" w:themeColor="accent1" w:themeTint="33"/>
                              </w:rPr>
                            </w:pPr>
                            <w:r w:rsidRPr="002529B6">
                              <w:rPr>
                                <w:color w:val="BCFDF6" w:themeColor="accent1" w:themeTint="33"/>
                              </w:rPr>
                              <w:t>We exist to REACH the lost, BUILD the believer, and CONNECT Christians to serve and expand the Kingdom.</w:t>
                            </w:r>
                          </w:p>
                        </w:txbxContent>
                      </v:textbox>
                    </v:shape>
                  </w:pict>
                </mc:Fallback>
              </mc:AlternateContent>
            </w:r>
          </w:p>
        </w:tc>
        <w:tc>
          <w:tcPr>
            <w:tcW w:w="115" w:type="dxa"/>
          </w:tcPr>
          <w:p w:rsidR="006322E6" w:rsidRDefault="006322E6" w:rsidP="000F525D"/>
        </w:tc>
        <w:tc>
          <w:tcPr>
            <w:tcW w:w="155" w:type="dxa"/>
          </w:tcPr>
          <w:p w:rsidR="006322E6" w:rsidRDefault="006322E6" w:rsidP="000F525D"/>
        </w:tc>
        <w:tc>
          <w:tcPr>
            <w:tcW w:w="4680" w:type="dxa"/>
          </w:tcPr>
          <w:p w:rsidR="000F525D" w:rsidRDefault="000F525D" w:rsidP="000F525D">
            <w:pPr>
              <w:spacing w:after="0" w:line="240" w:lineRule="auto"/>
              <w:rPr>
                <w:color w:val="027E6F" w:themeColor="accent1" w:themeShade="BF"/>
                <w:sz w:val="22"/>
              </w:rPr>
            </w:pPr>
          </w:p>
          <w:p w:rsidR="00874629" w:rsidRDefault="00241021" w:rsidP="000F525D">
            <w:pPr>
              <w:spacing w:after="0" w:line="240" w:lineRule="auto"/>
              <w:rPr>
                <w:color w:val="134153" w:themeColor="accent4" w:themeShade="80"/>
                <w:sz w:val="22"/>
              </w:rPr>
            </w:pPr>
            <w:r w:rsidRPr="00727225">
              <w:rPr>
                <w:color w:val="027E6F" w:themeColor="accent1" w:themeShade="BF"/>
                <w:sz w:val="22"/>
              </w:rPr>
              <w:t>12</w:t>
            </w:r>
            <w:r w:rsidRPr="00727225">
              <w:rPr>
                <w:color w:val="027E6F" w:themeColor="accent1" w:themeShade="BF"/>
                <w:sz w:val="22"/>
                <w:vertAlign w:val="superscript"/>
              </w:rPr>
              <w:t>th</w:t>
            </w:r>
            <w:r w:rsidR="00874629" w:rsidRPr="00727225">
              <w:rPr>
                <w:color w:val="027E6F" w:themeColor="accent1" w:themeShade="BF"/>
                <w:sz w:val="22"/>
              </w:rPr>
              <w:t xml:space="preserve"> grade boys      </w:t>
            </w:r>
            <w:r w:rsidR="0080747F">
              <w:rPr>
                <w:color w:val="027E6F" w:themeColor="accent1" w:themeShade="BF"/>
                <w:sz w:val="22"/>
              </w:rPr>
              <w:t xml:space="preserve">     </w:t>
            </w:r>
            <w:proofErr w:type="spellStart"/>
            <w:r w:rsidR="00874629">
              <w:rPr>
                <w:color w:val="134153" w:themeColor="accent4" w:themeShade="80"/>
                <w:sz w:val="22"/>
              </w:rPr>
              <w:t>Lifto</w:t>
            </w:r>
            <w:proofErr w:type="spellEnd"/>
            <w:r w:rsidR="005013A0">
              <w:rPr>
                <w:color w:val="134153" w:themeColor="accent4" w:themeShade="80"/>
                <w:sz w:val="22"/>
              </w:rPr>
              <w:t>/Moulton</w:t>
            </w:r>
            <w:r w:rsidR="00874629">
              <w:rPr>
                <w:color w:val="134153" w:themeColor="accent4" w:themeShade="80"/>
                <w:sz w:val="22"/>
              </w:rPr>
              <w:tab/>
            </w:r>
            <w:r w:rsidR="0080747F">
              <w:rPr>
                <w:color w:val="134153" w:themeColor="accent4" w:themeShade="80"/>
                <w:sz w:val="22"/>
              </w:rPr>
              <w:t xml:space="preserve">     </w:t>
            </w:r>
            <w:r w:rsidRPr="00241021">
              <w:rPr>
                <w:color w:val="134153" w:themeColor="accent4" w:themeShade="80"/>
                <w:sz w:val="22"/>
              </w:rPr>
              <w:t>E206</w:t>
            </w:r>
          </w:p>
          <w:p w:rsidR="00241021" w:rsidRPr="00241021" w:rsidRDefault="00241021" w:rsidP="000F525D">
            <w:pPr>
              <w:spacing w:after="0" w:line="240" w:lineRule="auto"/>
              <w:rPr>
                <w:color w:val="134153" w:themeColor="accent4" w:themeShade="80"/>
                <w:sz w:val="22"/>
              </w:rPr>
            </w:pPr>
            <w:r w:rsidRPr="00241021">
              <w:rPr>
                <w:color w:val="134153" w:themeColor="accent4" w:themeShade="80"/>
                <w:sz w:val="22"/>
              </w:rPr>
              <w:t>12</w:t>
            </w:r>
            <w:r w:rsidRPr="00241021">
              <w:rPr>
                <w:color w:val="134153" w:themeColor="accent4" w:themeShade="80"/>
                <w:sz w:val="22"/>
                <w:vertAlign w:val="superscript"/>
              </w:rPr>
              <w:t>th</w:t>
            </w:r>
            <w:r w:rsidRPr="00241021">
              <w:rPr>
                <w:color w:val="134153" w:themeColor="accent4" w:themeShade="80"/>
                <w:sz w:val="22"/>
              </w:rPr>
              <w:t xml:space="preserve"> grade girls</w:t>
            </w:r>
            <w:r w:rsidRPr="00241021">
              <w:rPr>
                <w:color w:val="134153" w:themeColor="accent4" w:themeShade="80"/>
                <w:sz w:val="22"/>
              </w:rPr>
              <w:tab/>
            </w:r>
            <w:r w:rsidR="00874629">
              <w:rPr>
                <w:color w:val="134153" w:themeColor="accent4" w:themeShade="80"/>
                <w:sz w:val="22"/>
              </w:rPr>
              <w:t xml:space="preserve">      </w:t>
            </w:r>
            <w:r w:rsidR="0080747F">
              <w:rPr>
                <w:color w:val="134153" w:themeColor="accent4" w:themeShade="80"/>
                <w:sz w:val="22"/>
              </w:rPr>
              <w:t xml:space="preserve">     </w:t>
            </w:r>
            <w:proofErr w:type="spellStart"/>
            <w:r w:rsidR="0080747F">
              <w:rPr>
                <w:color w:val="134153" w:themeColor="accent4" w:themeShade="80"/>
                <w:sz w:val="22"/>
              </w:rPr>
              <w:t>Lifto</w:t>
            </w:r>
            <w:proofErr w:type="spellEnd"/>
            <w:r w:rsidR="0080747F">
              <w:rPr>
                <w:color w:val="134153" w:themeColor="accent4" w:themeShade="80"/>
                <w:sz w:val="22"/>
              </w:rPr>
              <w:t>/Smith</w:t>
            </w:r>
            <w:r w:rsidRPr="00241021">
              <w:rPr>
                <w:color w:val="134153" w:themeColor="accent4" w:themeShade="80"/>
                <w:sz w:val="22"/>
              </w:rPr>
              <w:tab/>
            </w:r>
            <w:r w:rsidR="0080747F">
              <w:rPr>
                <w:color w:val="134153" w:themeColor="accent4" w:themeShade="80"/>
                <w:sz w:val="22"/>
              </w:rPr>
              <w:t xml:space="preserve">     </w:t>
            </w:r>
            <w:r w:rsidRPr="00241021">
              <w:rPr>
                <w:color w:val="134153" w:themeColor="accent4" w:themeShade="80"/>
                <w:sz w:val="22"/>
              </w:rPr>
              <w:t>E217</w:t>
            </w:r>
          </w:p>
          <w:p w:rsidR="00874629" w:rsidRDefault="00874629" w:rsidP="000F525D">
            <w:pPr>
              <w:spacing w:after="0" w:line="240" w:lineRule="auto"/>
            </w:pPr>
          </w:p>
          <w:p w:rsidR="00874629" w:rsidRDefault="00874629" w:rsidP="000F525D">
            <w:pPr>
              <w:spacing w:after="0" w:line="240" w:lineRule="auto"/>
              <w:rPr>
                <w:b/>
                <w:color w:val="134153" w:themeColor="accent4" w:themeShade="80"/>
                <w:sz w:val="32"/>
                <w:u w:val="single"/>
              </w:rPr>
            </w:pPr>
            <w:r w:rsidRPr="00874629">
              <w:rPr>
                <w:b/>
                <w:color w:val="134153" w:themeColor="accent4" w:themeShade="80"/>
                <w:sz w:val="32"/>
                <w:u w:val="single"/>
              </w:rPr>
              <w:t>ADULTS</w:t>
            </w:r>
          </w:p>
          <w:p w:rsidR="00874629" w:rsidRDefault="00874629" w:rsidP="000F525D">
            <w:pPr>
              <w:spacing w:after="0" w:line="240" w:lineRule="auto"/>
              <w:rPr>
                <w:b/>
                <w:color w:val="134153" w:themeColor="accent4" w:themeShade="80"/>
                <w:sz w:val="24"/>
                <w:u w:val="single"/>
              </w:rPr>
            </w:pPr>
          </w:p>
          <w:p w:rsidR="00874629" w:rsidRPr="00874629" w:rsidRDefault="00874629" w:rsidP="000F525D">
            <w:pPr>
              <w:spacing w:after="0" w:line="240" w:lineRule="auto"/>
              <w:rPr>
                <w:b/>
                <w:color w:val="D46111" w:themeColor="accent5" w:themeShade="BF"/>
                <w:sz w:val="24"/>
              </w:rPr>
            </w:pPr>
            <w:r w:rsidRPr="00874629">
              <w:rPr>
                <w:b/>
                <w:color w:val="D46111" w:themeColor="accent5" w:themeShade="BF"/>
                <w:sz w:val="24"/>
              </w:rPr>
              <w:t>SINGLES</w:t>
            </w:r>
          </w:p>
          <w:p w:rsidR="00874629" w:rsidRPr="0080747F" w:rsidRDefault="00727225" w:rsidP="000F525D">
            <w:pPr>
              <w:spacing w:after="0" w:line="240" w:lineRule="auto"/>
              <w:rPr>
                <w:color w:val="134153" w:themeColor="accent4" w:themeShade="80"/>
                <w:sz w:val="22"/>
              </w:rPr>
            </w:pPr>
            <w:r w:rsidRPr="000338E2">
              <w:rPr>
                <w:color w:val="134153" w:themeColor="accent4" w:themeShade="80"/>
                <w:sz w:val="22"/>
              </w:rPr>
              <w:t>College</w:t>
            </w:r>
            <w:r w:rsidRPr="0080747F">
              <w:rPr>
                <w:color w:val="027E6F" w:themeColor="accent1" w:themeShade="BF"/>
                <w:sz w:val="22"/>
              </w:rPr>
              <w:t xml:space="preserve">                    </w:t>
            </w:r>
            <w:r w:rsidR="0080747F">
              <w:rPr>
                <w:color w:val="027E6F" w:themeColor="accent1" w:themeShade="BF"/>
                <w:sz w:val="22"/>
              </w:rPr>
              <w:t xml:space="preserve">      </w:t>
            </w:r>
            <w:r w:rsidRPr="0080747F">
              <w:rPr>
                <w:color w:val="134153" w:themeColor="accent4" w:themeShade="80"/>
                <w:sz w:val="22"/>
              </w:rPr>
              <w:t>Anderson                    Acts29</w:t>
            </w:r>
          </w:p>
          <w:p w:rsidR="00727225" w:rsidRPr="0080747F" w:rsidRDefault="00727225" w:rsidP="000F525D">
            <w:pPr>
              <w:spacing w:after="0" w:line="240" w:lineRule="auto"/>
              <w:rPr>
                <w:color w:val="134153" w:themeColor="accent4" w:themeShade="80"/>
                <w:sz w:val="22"/>
              </w:rPr>
            </w:pPr>
            <w:r w:rsidRPr="0080747F">
              <w:rPr>
                <w:color w:val="134153" w:themeColor="accent4" w:themeShade="80"/>
                <w:sz w:val="22"/>
              </w:rPr>
              <w:t>Career</w:t>
            </w:r>
          </w:p>
          <w:p w:rsidR="00727225" w:rsidRDefault="00727225" w:rsidP="000F525D">
            <w:pPr>
              <w:spacing w:after="0" w:line="240" w:lineRule="auto"/>
              <w:rPr>
                <w:sz w:val="22"/>
              </w:rPr>
            </w:pPr>
          </w:p>
          <w:p w:rsidR="00727225" w:rsidRDefault="00727225" w:rsidP="000F525D">
            <w:pPr>
              <w:spacing w:after="0" w:line="240" w:lineRule="auto"/>
              <w:rPr>
                <w:b/>
                <w:color w:val="D46111" w:themeColor="accent5" w:themeShade="BF"/>
                <w:sz w:val="24"/>
              </w:rPr>
            </w:pPr>
            <w:r>
              <w:rPr>
                <w:b/>
                <w:color w:val="D46111" w:themeColor="accent5" w:themeShade="BF"/>
                <w:sz w:val="24"/>
              </w:rPr>
              <w:t>M</w:t>
            </w:r>
            <w:r w:rsidR="00E746AF">
              <w:rPr>
                <w:b/>
                <w:color w:val="D46111" w:themeColor="accent5" w:themeShade="BF"/>
                <w:sz w:val="24"/>
              </w:rPr>
              <w:t>ARRIED</w:t>
            </w:r>
          </w:p>
          <w:p w:rsidR="000338E2" w:rsidRDefault="0080747F" w:rsidP="000F525D">
            <w:pPr>
              <w:spacing w:after="0" w:line="240" w:lineRule="auto"/>
              <w:rPr>
                <w:color w:val="027E6F" w:themeColor="accent1" w:themeShade="BF"/>
                <w:sz w:val="22"/>
              </w:rPr>
            </w:pPr>
            <w:r w:rsidRPr="0080747F">
              <w:rPr>
                <w:color w:val="027E6F" w:themeColor="accent1" w:themeShade="BF"/>
                <w:sz w:val="22"/>
              </w:rPr>
              <w:t>w/Children</w:t>
            </w:r>
            <w:r>
              <w:rPr>
                <w:color w:val="027E6F" w:themeColor="accent1" w:themeShade="BF"/>
                <w:sz w:val="22"/>
              </w:rPr>
              <w:t xml:space="preserve">                  </w:t>
            </w:r>
          </w:p>
          <w:p w:rsidR="00727225" w:rsidRDefault="0080747F" w:rsidP="000F525D">
            <w:pPr>
              <w:spacing w:after="0" w:line="240" w:lineRule="auto"/>
              <w:rPr>
                <w:color w:val="134153" w:themeColor="accent4" w:themeShade="80"/>
                <w:sz w:val="22"/>
              </w:rPr>
            </w:pPr>
            <w:r w:rsidRPr="0080747F">
              <w:rPr>
                <w:color w:val="134153" w:themeColor="accent4" w:themeShade="80"/>
                <w:sz w:val="22"/>
              </w:rPr>
              <w:t>Rhodes/Murray        D109</w:t>
            </w:r>
          </w:p>
          <w:p w:rsidR="000338E2" w:rsidRDefault="000338E2" w:rsidP="000F525D">
            <w:pPr>
              <w:spacing w:after="0" w:line="240" w:lineRule="auto"/>
              <w:rPr>
                <w:color w:val="134153" w:themeColor="accent4" w:themeShade="80"/>
                <w:sz w:val="22"/>
              </w:rPr>
            </w:pPr>
          </w:p>
          <w:p w:rsidR="000338E2" w:rsidRDefault="000338E2" w:rsidP="000F525D">
            <w:pPr>
              <w:spacing w:after="0" w:line="240" w:lineRule="auto"/>
              <w:rPr>
                <w:color w:val="027E6F" w:themeColor="accent1" w:themeShade="BF"/>
                <w:sz w:val="22"/>
              </w:rPr>
            </w:pPr>
            <w:r w:rsidRPr="000338E2">
              <w:rPr>
                <w:color w:val="027E6F" w:themeColor="accent1" w:themeShade="BF"/>
                <w:sz w:val="22"/>
              </w:rPr>
              <w:t xml:space="preserve">w/Children </w:t>
            </w:r>
            <w:r w:rsidR="00197763" w:rsidRPr="000338E2">
              <w:rPr>
                <w:color w:val="027E6F" w:themeColor="accent1" w:themeShade="BF"/>
                <w:sz w:val="22"/>
              </w:rPr>
              <w:t>&amp;</w:t>
            </w:r>
            <w:r w:rsidRPr="000338E2">
              <w:rPr>
                <w:color w:val="027E6F" w:themeColor="accent1" w:themeShade="BF"/>
                <w:sz w:val="22"/>
              </w:rPr>
              <w:t xml:space="preserve"> </w:t>
            </w:r>
            <w:r w:rsidR="00197763" w:rsidRPr="000338E2">
              <w:rPr>
                <w:color w:val="027E6F" w:themeColor="accent1" w:themeShade="BF"/>
                <w:sz w:val="22"/>
              </w:rPr>
              <w:t xml:space="preserve">Youth  </w:t>
            </w:r>
          </w:p>
          <w:p w:rsidR="000338E2" w:rsidRPr="0080747F" w:rsidRDefault="000338E2" w:rsidP="000F525D">
            <w:pPr>
              <w:spacing w:after="0" w:line="240" w:lineRule="auto"/>
              <w:rPr>
                <w:color w:val="134153" w:themeColor="accent4" w:themeShade="80"/>
                <w:sz w:val="22"/>
              </w:rPr>
            </w:pPr>
            <w:r>
              <w:rPr>
                <w:color w:val="134153" w:themeColor="accent4" w:themeShade="80"/>
                <w:sz w:val="22"/>
              </w:rPr>
              <w:t xml:space="preserve">North                         </w:t>
            </w:r>
            <w:r w:rsidR="0080747F" w:rsidRPr="0080747F">
              <w:rPr>
                <w:color w:val="134153" w:themeColor="accent4" w:themeShade="80"/>
                <w:sz w:val="22"/>
              </w:rPr>
              <w:t xml:space="preserve">  D104</w:t>
            </w:r>
          </w:p>
          <w:p w:rsidR="0080747F" w:rsidRDefault="00197763" w:rsidP="000F525D">
            <w:pPr>
              <w:spacing w:after="0" w:line="240" w:lineRule="auto"/>
              <w:rPr>
                <w:color w:val="134153" w:themeColor="accent4" w:themeShade="80"/>
                <w:sz w:val="22"/>
              </w:rPr>
            </w:pPr>
            <w:proofErr w:type="spellStart"/>
            <w:r>
              <w:rPr>
                <w:color w:val="134153" w:themeColor="accent4" w:themeShade="80"/>
                <w:sz w:val="22"/>
              </w:rPr>
              <w:t>Borcik</w:t>
            </w:r>
            <w:proofErr w:type="spellEnd"/>
            <w:r>
              <w:rPr>
                <w:color w:val="134153" w:themeColor="accent4" w:themeShade="80"/>
                <w:sz w:val="22"/>
              </w:rPr>
              <w:t xml:space="preserve">/Champion    </w:t>
            </w:r>
            <w:r w:rsidR="0080747F" w:rsidRPr="0080747F">
              <w:rPr>
                <w:color w:val="134153" w:themeColor="accent4" w:themeShade="80"/>
                <w:sz w:val="22"/>
              </w:rPr>
              <w:t>D107</w:t>
            </w:r>
          </w:p>
          <w:p w:rsidR="00BC2C3A" w:rsidRDefault="00BC2C3A" w:rsidP="000F525D">
            <w:pPr>
              <w:spacing w:after="0" w:line="240" w:lineRule="auto"/>
              <w:rPr>
                <w:color w:val="134153" w:themeColor="accent4" w:themeShade="80"/>
                <w:sz w:val="22"/>
              </w:rPr>
            </w:pPr>
          </w:p>
          <w:p w:rsidR="00BC2C3A" w:rsidRPr="00BC2C3A" w:rsidRDefault="00BC2C3A" w:rsidP="000F525D">
            <w:pPr>
              <w:spacing w:after="0" w:line="240" w:lineRule="auto"/>
              <w:rPr>
                <w:color w:val="027E6F" w:themeColor="accent1" w:themeShade="BF"/>
                <w:sz w:val="22"/>
              </w:rPr>
            </w:pPr>
            <w:r w:rsidRPr="00BC2C3A">
              <w:rPr>
                <w:color w:val="027E6F" w:themeColor="accent1" w:themeShade="BF"/>
                <w:sz w:val="22"/>
              </w:rPr>
              <w:t>w/Youth</w:t>
            </w:r>
          </w:p>
          <w:p w:rsidR="0080747F" w:rsidRPr="0080747F" w:rsidRDefault="0080747F" w:rsidP="000F525D">
            <w:pPr>
              <w:spacing w:after="0" w:line="240" w:lineRule="auto"/>
              <w:rPr>
                <w:color w:val="134153" w:themeColor="accent4" w:themeShade="80"/>
                <w:sz w:val="22"/>
              </w:rPr>
            </w:pPr>
            <w:proofErr w:type="spellStart"/>
            <w:r w:rsidRPr="0080747F">
              <w:rPr>
                <w:color w:val="134153" w:themeColor="accent4" w:themeShade="80"/>
                <w:sz w:val="22"/>
              </w:rPr>
              <w:t>Nemish</w:t>
            </w:r>
            <w:proofErr w:type="spellEnd"/>
            <w:r w:rsidRPr="0080747F">
              <w:rPr>
                <w:color w:val="134153" w:themeColor="accent4" w:themeShade="80"/>
                <w:sz w:val="22"/>
              </w:rPr>
              <w:tab/>
            </w:r>
            <w:r w:rsidRPr="0080747F">
              <w:rPr>
                <w:color w:val="134153" w:themeColor="accent4" w:themeShade="80"/>
                <w:sz w:val="22"/>
              </w:rPr>
              <w:tab/>
            </w:r>
            <w:r w:rsidR="000338E2">
              <w:rPr>
                <w:color w:val="134153" w:themeColor="accent4" w:themeShade="80"/>
                <w:sz w:val="22"/>
              </w:rPr>
              <w:t xml:space="preserve">   </w:t>
            </w:r>
            <w:r w:rsidR="00787CEE">
              <w:rPr>
                <w:color w:val="134153" w:themeColor="accent4" w:themeShade="80"/>
                <w:sz w:val="22"/>
              </w:rPr>
              <w:t xml:space="preserve">    </w:t>
            </w:r>
            <w:r w:rsidR="000338E2">
              <w:rPr>
                <w:color w:val="134153" w:themeColor="accent4" w:themeShade="80"/>
                <w:sz w:val="22"/>
              </w:rPr>
              <w:t xml:space="preserve">  </w:t>
            </w:r>
            <w:r w:rsidRPr="0080747F">
              <w:rPr>
                <w:color w:val="134153" w:themeColor="accent4" w:themeShade="80"/>
                <w:sz w:val="22"/>
              </w:rPr>
              <w:t>E218</w:t>
            </w:r>
          </w:p>
          <w:p w:rsidR="00BC2C3A" w:rsidRDefault="00BC2C3A" w:rsidP="000F525D">
            <w:pPr>
              <w:spacing w:after="0" w:line="240" w:lineRule="auto"/>
              <w:rPr>
                <w:color w:val="134153" w:themeColor="accent4" w:themeShade="80"/>
                <w:sz w:val="22"/>
              </w:rPr>
            </w:pPr>
          </w:p>
          <w:p w:rsidR="00BC2C3A" w:rsidRPr="00E746AF" w:rsidRDefault="00BC2C3A" w:rsidP="000F525D">
            <w:pPr>
              <w:spacing w:after="0" w:line="240" w:lineRule="auto"/>
              <w:rPr>
                <w:color w:val="027E6F" w:themeColor="accent1" w:themeShade="BF"/>
                <w:sz w:val="22"/>
              </w:rPr>
            </w:pPr>
            <w:r w:rsidRPr="00E746AF">
              <w:rPr>
                <w:color w:val="027E6F" w:themeColor="accent1" w:themeShade="BF"/>
                <w:sz w:val="22"/>
              </w:rPr>
              <w:t>w/Youth &amp; College</w:t>
            </w:r>
          </w:p>
          <w:p w:rsidR="0080747F" w:rsidRPr="0080747F" w:rsidRDefault="000338E2" w:rsidP="000F525D">
            <w:pPr>
              <w:spacing w:after="0" w:line="240" w:lineRule="auto"/>
              <w:rPr>
                <w:color w:val="134153" w:themeColor="accent4" w:themeShade="80"/>
                <w:sz w:val="22"/>
              </w:rPr>
            </w:pPr>
            <w:r>
              <w:rPr>
                <w:color w:val="134153" w:themeColor="accent4" w:themeShade="80"/>
                <w:sz w:val="22"/>
              </w:rPr>
              <w:t xml:space="preserve">West                             </w:t>
            </w:r>
            <w:r w:rsidR="0080747F" w:rsidRPr="0080747F">
              <w:rPr>
                <w:color w:val="134153" w:themeColor="accent4" w:themeShade="80"/>
                <w:sz w:val="22"/>
              </w:rPr>
              <w:t>D106</w:t>
            </w:r>
          </w:p>
          <w:p w:rsidR="00E746AF" w:rsidRDefault="00E746AF" w:rsidP="000F525D">
            <w:pPr>
              <w:spacing w:after="0" w:line="240" w:lineRule="auto"/>
              <w:rPr>
                <w:color w:val="134153" w:themeColor="accent4" w:themeShade="80"/>
                <w:sz w:val="22"/>
              </w:rPr>
            </w:pPr>
          </w:p>
          <w:p w:rsidR="00E746AF" w:rsidRPr="002D5101" w:rsidRDefault="00E746AF" w:rsidP="000F525D">
            <w:pPr>
              <w:spacing w:after="0" w:line="240" w:lineRule="auto"/>
              <w:rPr>
                <w:b/>
                <w:color w:val="D46111" w:themeColor="accent5" w:themeShade="BF"/>
                <w:sz w:val="24"/>
              </w:rPr>
            </w:pPr>
            <w:r w:rsidRPr="002D5101">
              <w:rPr>
                <w:b/>
                <w:color w:val="D46111" w:themeColor="accent5" w:themeShade="BF"/>
                <w:sz w:val="24"/>
              </w:rPr>
              <w:t>Empty Nesters</w:t>
            </w:r>
          </w:p>
          <w:p w:rsidR="0080747F" w:rsidRPr="0080747F" w:rsidRDefault="00E746AF" w:rsidP="000F525D">
            <w:pPr>
              <w:spacing w:after="0" w:line="240" w:lineRule="auto"/>
              <w:rPr>
                <w:color w:val="134153" w:themeColor="accent4" w:themeShade="80"/>
                <w:sz w:val="22"/>
              </w:rPr>
            </w:pPr>
            <w:r>
              <w:rPr>
                <w:color w:val="134153" w:themeColor="accent4" w:themeShade="80"/>
                <w:sz w:val="22"/>
              </w:rPr>
              <w:t xml:space="preserve">Taylor                          </w:t>
            </w:r>
            <w:r w:rsidR="0080747F" w:rsidRPr="0080747F">
              <w:rPr>
                <w:color w:val="134153" w:themeColor="accent4" w:themeShade="80"/>
                <w:sz w:val="22"/>
              </w:rPr>
              <w:t>E219</w:t>
            </w:r>
          </w:p>
          <w:p w:rsidR="0080747F" w:rsidRPr="0080747F" w:rsidRDefault="000338E2" w:rsidP="000F525D">
            <w:pPr>
              <w:spacing w:after="0" w:line="240" w:lineRule="auto"/>
              <w:rPr>
                <w:color w:val="134153" w:themeColor="accent4" w:themeShade="80"/>
                <w:sz w:val="22"/>
              </w:rPr>
            </w:pPr>
            <w:r>
              <w:rPr>
                <w:color w:val="134153" w:themeColor="accent4" w:themeShade="80"/>
                <w:sz w:val="22"/>
              </w:rPr>
              <w:t>Hicks</w:t>
            </w:r>
            <w:r w:rsidR="0080747F" w:rsidRPr="0080747F">
              <w:rPr>
                <w:color w:val="134153" w:themeColor="accent4" w:themeShade="80"/>
                <w:sz w:val="22"/>
              </w:rPr>
              <w:tab/>
            </w:r>
            <w:r>
              <w:rPr>
                <w:color w:val="134153" w:themeColor="accent4" w:themeShade="80"/>
                <w:sz w:val="22"/>
              </w:rPr>
              <w:t xml:space="preserve">                </w:t>
            </w:r>
            <w:r w:rsidR="00E746AF">
              <w:rPr>
                <w:color w:val="134153" w:themeColor="accent4" w:themeShade="80"/>
                <w:sz w:val="22"/>
              </w:rPr>
              <w:t xml:space="preserve">    </w:t>
            </w:r>
            <w:r>
              <w:rPr>
                <w:color w:val="134153" w:themeColor="accent4" w:themeShade="80"/>
                <w:sz w:val="22"/>
              </w:rPr>
              <w:t xml:space="preserve">    </w:t>
            </w:r>
            <w:r w:rsidR="0080747F" w:rsidRPr="0080747F">
              <w:rPr>
                <w:color w:val="134153" w:themeColor="accent4" w:themeShade="80"/>
                <w:sz w:val="22"/>
              </w:rPr>
              <w:t>E204</w:t>
            </w:r>
          </w:p>
          <w:p w:rsidR="00E746AF" w:rsidRPr="00E746AF" w:rsidRDefault="00E746AF" w:rsidP="000F525D">
            <w:pPr>
              <w:spacing w:after="0" w:line="240" w:lineRule="auto"/>
              <w:rPr>
                <w:color w:val="134153" w:themeColor="accent4" w:themeShade="80"/>
                <w:sz w:val="22"/>
              </w:rPr>
            </w:pPr>
            <w:r>
              <w:rPr>
                <w:color w:val="134153" w:themeColor="accent4" w:themeShade="80"/>
                <w:sz w:val="22"/>
              </w:rPr>
              <w:t xml:space="preserve">Pittman                       </w:t>
            </w:r>
            <w:r w:rsidR="0080747F" w:rsidRPr="0080747F">
              <w:rPr>
                <w:color w:val="134153" w:themeColor="accent4" w:themeShade="80"/>
                <w:sz w:val="22"/>
              </w:rPr>
              <w:t>E205</w:t>
            </w:r>
          </w:p>
          <w:p w:rsidR="0080747F" w:rsidRPr="0080747F" w:rsidRDefault="00E746AF" w:rsidP="000F525D">
            <w:pPr>
              <w:spacing w:after="0" w:line="240" w:lineRule="auto"/>
              <w:rPr>
                <w:color w:val="134153" w:themeColor="accent4" w:themeShade="80"/>
                <w:sz w:val="22"/>
              </w:rPr>
            </w:pPr>
            <w:r>
              <w:rPr>
                <w:color w:val="134153" w:themeColor="accent4" w:themeShade="80"/>
                <w:sz w:val="22"/>
              </w:rPr>
              <w:t>Various</w:t>
            </w:r>
            <w:r>
              <w:rPr>
                <w:color w:val="134153" w:themeColor="accent4" w:themeShade="80"/>
                <w:sz w:val="22"/>
              </w:rPr>
              <w:tab/>
              <w:t xml:space="preserve">         </w:t>
            </w:r>
            <w:r w:rsidR="0080747F" w:rsidRPr="0080747F">
              <w:rPr>
                <w:color w:val="134153" w:themeColor="accent4" w:themeShade="80"/>
                <w:sz w:val="22"/>
              </w:rPr>
              <w:t>C104</w:t>
            </w:r>
          </w:p>
          <w:p w:rsidR="0080747F" w:rsidRPr="0080747F" w:rsidRDefault="00E746AF" w:rsidP="000F525D">
            <w:pPr>
              <w:spacing w:after="0" w:line="240" w:lineRule="auto"/>
              <w:rPr>
                <w:color w:val="134153" w:themeColor="accent4" w:themeShade="80"/>
                <w:sz w:val="22"/>
              </w:rPr>
            </w:pPr>
            <w:r>
              <w:rPr>
                <w:color w:val="134153" w:themeColor="accent4" w:themeShade="80"/>
                <w:sz w:val="22"/>
              </w:rPr>
              <w:t xml:space="preserve">Various                        </w:t>
            </w:r>
            <w:r w:rsidR="0080747F" w:rsidRPr="0080747F">
              <w:rPr>
                <w:color w:val="134153" w:themeColor="accent4" w:themeShade="80"/>
                <w:sz w:val="22"/>
              </w:rPr>
              <w:t>D102</w:t>
            </w:r>
          </w:p>
          <w:p w:rsidR="0080747F" w:rsidRDefault="002757A6" w:rsidP="000F525D">
            <w:pPr>
              <w:spacing w:after="0" w:line="240" w:lineRule="auto"/>
              <w:rPr>
                <w:color w:val="auto"/>
                <w:sz w:val="22"/>
              </w:rPr>
            </w:pPr>
            <w:r>
              <w:rPr>
                <w:noProof/>
                <w:color w:val="auto"/>
                <w:sz w:val="22"/>
                <w:lang w:eastAsia="en-US"/>
              </w:rPr>
              <mc:AlternateContent>
                <mc:Choice Requires="wps">
                  <w:drawing>
                    <wp:anchor distT="0" distB="0" distL="114300" distR="114300" simplePos="0" relativeHeight="251667456" behindDoc="0" locked="0" layoutInCell="1" allowOverlap="1" wp14:anchorId="76285EE7" wp14:editId="05CDC9F8">
                      <wp:simplePos x="0" y="0"/>
                      <wp:positionH relativeFrom="column">
                        <wp:posOffset>19684</wp:posOffset>
                      </wp:positionH>
                      <wp:positionV relativeFrom="paragraph">
                        <wp:posOffset>78740</wp:posOffset>
                      </wp:positionV>
                      <wp:extent cx="2886075" cy="0"/>
                      <wp:effectExtent l="38100" t="19050" r="66675" b="114300"/>
                      <wp:wrapNone/>
                      <wp:docPr id="8" name="Straight Connector 8"/>
                      <wp:cNvGraphicFramePr/>
                      <a:graphic xmlns:a="http://schemas.openxmlformats.org/drawingml/2006/main">
                        <a:graphicData uri="http://schemas.microsoft.com/office/word/2010/wordprocessingShape">
                          <wps:wsp>
                            <wps:cNvCnPr/>
                            <wps:spPr>
                              <a:xfrm>
                                <a:off x="0" y="0"/>
                                <a:ext cx="2886075" cy="0"/>
                              </a:xfrm>
                              <a:prstGeom prst="line">
                                <a:avLst/>
                              </a:prstGeom>
                              <a:effectLst>
                                <a:outerShdw blurRad="50800" dist="38100" dir="5400000" algn="t"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5B1539E"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5pt,6.2pt" to="228.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" strokecolor="#03a996 [3204]" strokeweight="1.5pt">
                      <v:shadow on="t" color="black" opacity="26214f" origin=",-.5" offset="0,3pt"/>
                    </v:line>
                  </w:pict>
                </mc:Fallback>
              </mc:AlternateContent>
            </w:r>
          </w:p>
          <w:p w:rsidR="00E746AF" w:rsidRPr="00E746AF" w:rsidRDefault="00E746AF" w:rsidP="000F525D">
            <w:pPr>
              <w:spacing w:after="0" w:line="240" w:lineRule="auto"/>
              <w:rPr>
                <w:b/>
                <w:color w:val="D46111" w:themeColor="accent5" w:themeShade="BF"/>
                <w:sz w:val="24"/>
              </w:rPr>
            </w:pPr>
            <w:r w:rsidRPr="00E746AF">
              <w:rPr>
                <w:b/>
                <w:color w:val="D46111" w:themeColor="accent5" w:themeShade="BF"/>
                <w:sz w:val="24"/>
              </w:rPr>
              <w:t>MEN</w:t>
            </w:r>
            <w:r w:rsidR="002757A6">
              <w:rPr>
                <w:b/>
                <w:color w:val="D46111" w:themeColor="accent5" w:themeShade="BF"/>
                <w:sz w:val="24"/>
              </w:rPr>
              <w:t xml:space="preserve">                                                             Avg. Age</w:t>
            </w:r>
          </w:p>
          <w:p w:rsidR="00790CBD" w:rsidRPr="00790CBD" w:rsidRDefault="00790CBD" w:rsidP="000F525D">
            <w:pPr>
              <w:spacing w:after="0" w:line="240" w:lineRule="auto"/>
              <w:rPr>
                <w:color w:val="134153" w:themeColor="accent4" w:themeShade="80"/>
                <w:sz w:val="22"/>
              </w:rPr>
            </w:pPr>
            <w:r w:rsidRPr="00790CBD">
              <w:rPr>
                <w:color w:val="134153" w:themeColor="accent4" w:themeShade="80"/>
                <w:sz w:val="22"/>
              </w:rPr>
              <w:t>M. Hall</w:t>
            </w:r>
            <w:r w:rsidRPr="00790CBD">
              <w:rPr>
                <w:color w:val="134153" w:themeColor="accent4" w:themeShade="80"/>
                <w:sz w:val="22"/>
              </w:rPr>
              <w:tab/>
            </w:r>
            <w:r w:rsidRPr="00790CBD">
              <w:rPr>
                <w:color w:val="134153" w:themeColor="accent4" w:themeShade="80"/>
                <w:sz w:val="22"/>
              </w:rPr>
              <w:tab/>
              <w:t xml:space="preserve">    </w:t>
            </w:r>
            <w:r w:rsidR="002757A6">
              <w:rPr>
                <w:color w:val="134153" w:themeColor="accent4" w:themeShade="80"/>
                <w:sz w:val="22"/>
              </w:rPr>
              <w:t xml:space="preserve">    </w:t>
            </w:r>
            <w:r w:rsidRPr="00790CBD">
              <w:rPr>
                <w:color w:val="134153" w:themeColor="accent4" w:themeShade="80"/>
                <w:sz w:val="22"/>
              </w:rPr>
              <w:t xml:space="preserve"> D202</w:t>
            </w:r>
            <w:r w:rsidR="002757A6">
              <w:rPr>
                <w:color w:val="134153" w:themeColor="accent4" w:themeShade="80"/>
                <w:sz w:val="22"/>
              </w:rPr>
              <w:t xml:space="preserve">                                  30</w:t>
            </w:r>
          </w:p>
          <w:p w:rsidR="00790CBD" w:rsidRPr="00790CBD" w:rsidRDefault="00790CBD" w:rsidP="000F525D">
            <w:pPr>
              <w:spacing w:after="0" w:line="240" w:lineRule="auto"/>
              <w:rPr>
                <w:color w:val="134153" w:themeColor="accent4" w:themeShade="80"/>
                <w:sz w:val="22"/>
              </w:rPr>
            </w:pPr>
            <w:proofErr w:type="spellStart"/>
            <w:proofErr w:type="gramStart"/>
            <w:r w:rsidRPr="00790CBD">
              <w:rPr>
                <w:color w:val="134153" w:themeColor="accent4" w:themeShade="80"/>
                <w:sz w:val="22"/>
              </w:rPr>
              <w:t>Seales</w:t>
            </w:r>
            <w:proofErr w:type="spellEnd"/>
            <w:r w:rsidR="001A2E33">
              <w:rPr>
                <w:color w:val="134153" w:themeColor="accent4" w:themeShade="80"/>
                <w:sz w:val="22"/>
              </w:rPr>
              <w:t>/Faulk</w:t>
            </w:r>
            <w:r w:rsidRPr="00790CBD">
              <w:rPr>
                <w:color w:val="134153" w:themeColor="accent4" w:themeShade="80"/>
                <w:sz w:val="22"/>
              </w:rPr>
              <w:tab/>
              <w:t xml:space="preserve">     </w:t>
            </w:r>
            <w:r w:rsidR="002757A6">
              <w:rPr>
                <w:color w:val="134153" w:themeColor="accent4" w:themeShade="80"/>
                <w:sz w:val="22"/>
              </w:rPr>
              <w:t xml:space="preserve">    </w:t>
            </w:r>
            <w:r w:rsidRPr="00790CBD">
              <w:rPr>
                <w:color w:val="134153" w:themeColor="accent4" w:themeShade="80"/>
                <w:sz w:val="22"/>
              </w:rPr>
              <w:t>Woodland Bldg.</w:t>
            </w:r>
            <w:proofErr w:type="gramEnd"/>
            <w:r w:rsidR="002757A6">
              <w:rPr>
                <w:color w:val="134153" w:themeColor="accent4" w:themeShade="80"/>
                <w:sz w:val="22"/>
              </w:rPr>
              <w:t xml:space="preserve">              49</w:t>
            </w:r>
          </w:p>
          <w:p w:rsidR="00790CBD" w:rsidRPr="00790CBD" w:rsidRDefault="00790CBD" w:rsidP="000F525D">
            <w:pPr>
              <w:spacing w:after="0" w:line="240" w:lineRule="auto"/>
              <w:rPr>
                <w:color w:val="134153" w:themeColor="accent4" w:themeShade="80"/>
                <w:sz w:val="22"/>
              </w:rPr>
            </w:pPr>
            <w:r w:rsidRPr="00790CBD">
              <w:rPr>
                <w:color w:val="134153" w:themeColor="accent4" w:themeShade="80"/>
                <w:sz w:val="22"/>
              </w:rPr>
              <w:t>Oppert</w:t>
            </w:r>
            <w:r w:rsidRPr="00790CBD">
              <w:rPr>
                <w:color w:val="134153" w:themeColor="accent4" w:themeShade="80"/>
                <w:sz w:val="22"/>
              </w:rPr>
              <w:tab/>
            </w:r>
            <w:r w:rsidRPr="00790CBD">
              <w:rPr>
                <w:color w:val="134153" w:themeColor="accent4" w:themeShade="80"/>
                <w:sz w:val="22"/>
              </w:rPr>
              <w:tab/>
              <w:t xml:space="preserve">   </w:t>
            </w:r>
            <w:r w:rsidR="002757A6">
              <w:rPr>
                <w:color w:val="134153" w:themeColor="accent4" w:themeShade="80"/>
                <w:sz w:val="22"/>
              </w:rPr>
              <w:t xml:space="preserve">     </w:t>
            </w:r>
            <w:r w:rsidRPr="00790CBD">
              <w:rPr>
                <w:color w:val="134153" w:themeColor="accent4" w:themeShade="80"/>
                <w:sz w:val="22"/>
              </w:rPr>
              <w:t xml:space="preserve"> D203</w:t>
            </w:r>
            <w:r w:rsidR="002757A6">
              <w:rPr>
                <w:color w:val="134153" w:themeColor="accent4" w:themeShade="80"/>
                <w:sz w:val="22"/>
              </w:rPr>
              <w:t xml:space="preserve">                                Open</w:t>
            </w:r>
          </w:p>
          <w:p w:rsidR="00790CBD" w:rsidRPr="00790CBD" w:rsidRDefault="00790CBD" w:rsidP="000F525D">
            <w:pPr>
              <w:spacing w:after="0" w:line="240" w:lineRule="auto"/>
              <w:rPr>
                <w:color w:val="134153" w:themeColor="accent4" w:themeShade="80"/>
                <w:sz w:val="22"/>
              </w:rPr>
            </w:pPr>
            <w:r w:rsidRPr="00790CBD">
              <w:rPr>
                <w:color w:val="134153" w:themeColor="accent4" w:themeShade="80"/>
                <w:sz w:val="22"/>
              </w:rPr>
              <w:t>Cantrell</w:t>
            </w:r>
            <w:r w:rsidR="002757A6">
              <w:rPr>
                <w:color w:val="134153" w:themeColor="accent4" w:themeShade="80"/>
                <w:sz w:val="22"/>
              </w:rPr>
              <w:t xml:space="preserve">                       </w:t>
            </w:r>
            <w:r w:rsidRPr="00790CBD">
              <w:rPr>
                <w:color w:val="134153" w:themeColor="accent4" w:themeShade="80"/>
                <w:sz w:val="22"/>
              </w:rPr>
              <w:t>C101C</w:t>
            </w:r>
            <w:r w:rsidR="002757A6">
              <w:rPr>
                <w:color w:val="134153" w:themeColor="accent4" w:themeShade="80"/>
                <w:sz w:val="22"/>
              </w:rPr>
              <w:t xml:space="preserve">                                 79</w:t>
            </w:r>
          </w:p>
          <w:p w:rsidR="00E746AF" w:rsidRDefault="00E746AF" w:rsidP="000F525D">
            <w:pPr>
              <w:spacing w:after="0" w:line="240" w:lineRule="auto"/>
              <w:rPr>
                <w:color w:val="auto"/>
                <w:sz w:val="22"/>
              </w:rPr>
            </w:pPr>
          </w:p>
          <w:p w:rsidR="00E746AF" w:rsidRPr="00790CBD" w:rsidRDefault="00E746AF" w:rsidP="000F525D">
            <w:pPr>
              <w:spacing w:after="0" w:line="240" w:lineRule="auto"/>
              <w:rPr>
                <w:b/>
                <w:color w:val="D46111" w:themeColor="accent5" w:themeShade="BF"/>
                <w:sz w:val="24"/>
              </w:rPr>
            </w:pPr>
            <w:r w:rsidRPr="00790CBD">
              <w:rPr>
                <w:b/>
                <w:color w:val="D46111" w:themeColor="accent5" w:themeShade="BF"/>
                <w:sz w:val="24"/>
              </w:rPr>
              <w:t>LADIES</w:t>
            </w:r>
          </w:p>
          <w:p w:rsidR="00790CBD" w:rsidRPr="00790CBD" w:rsidRDefault="00790CBD" w:rsidP="000F525D">
            <w:pPr>
              <w:spacing w:after="0" w:line="240" w:lineRule="auto"/>
              <w:rPr>
                <w:color w:val="134153" w:themeColor="accent4" w:themeShade="80"/>
                <w:sz w:val="22"/>
              </w:rPr>
            </w:pPr>
            <w:r w:rsidRPr="00790CBD">
              <w:rPr>
                <w:color w:val="134153" w:themeColor="accent4" w:themeShade="80"/>
                <w:sz w:val="22"/>
              </w:rPr>
              <w:t xml:space="preserve">Turner </w:t>
            </w:r>
            <w:r>
              <w:rPr>
                <w:color w:val="134153" w:themeColor="accent4" w:themeShade="80"/>
                <w:sz w:val="22"/>
              </w:rPr>
              <w:t xml:space="preserve"> </w:t>
            </w:r>
            <w:r w:rsidRPr="00790CBD">
              <w:rPr>
                <w:color w:val="134153" w:themeColor="accent4" w:themeShade="80"/>
                <w:sz w:val="22"/>
              </w:rPr>
              <w:t xml:space="preserve"> </w:t>
            </w:r>
            <w:r w:rsidR="002757A6">
              <w:rPr>
                <w:color w:val="134153" w:themeColor="accent4" w:themeShade="80"/>
                <w:sz w:val="22"/>
              </w:rPr>
              <w:t xml:space="preserve">                      </w:t>
            </w:r>
            <w:r w:rsidRPr="00790CBD">
              <w:rPr>
                <w:color w:val="134153" w:themeColor="accent4" w:themeShade="80"/>
                <w:sz w:val="22"/>
              </w:rPr>
              <w:t>Parlor</w:t>
            </w:r>
            <w:r w:rsidR="002757A6">
              <w:rPr>
                <w:color w:val="134153" w:themeColor="accent4" w:themeShade="80"/>
                <w:sz w:val="22"/>
              </w:rPr>
              <w:t xml:space="preserve">                                 29</w:t>
            </w:r>
          </w:p>
          <w:p w:rsidR="00790CBD" w:rsidRPr="00790CBD" w:rsidRDefault="00790CBD" w:rsidP="000F525D">
            <w:pPr>
              <w:spacing w:after="0" w:line="240" w:lineRule="auto"/>
              <w:rPr>
                <w:color w:val="134153" w:themeColor="accent4" w:themeShade="80"/>
                <w:sz w:val="22"/>
              </w:rPr>
            </w:pPr>
            <w:r w:rsidRPr="00790CBD">
              <w:rPr>
                <w:color w:val="134153" w:themeColor="accent4" w:themeShade="80"/>
                <w:sz w:val="22"/>
              </w:rPr>
              <w:t>Hulsey</w:t>
            </w:r>
            <w:r w:rsidRPr="00790CBD">
              <w:rPr>
                <w:color w:val="134153" w:themeColor="accent4" w:themeShade="80"/>
                <w:sz w:val="22"/>
              </w:rPr>
              <w:tab/>
            </w:r>
            <w:r w:rsidRPr="00790CBD">
              <w:rPr>
                <w:color w:val="134153" w:themeColor="accent4" w:themeShade="80"/>
                <w:sz w:val="22"/>
              </w:rPr>
              <w:tab/>
            </w:r>
            <w:r>
              <w:rPr>
                <w:color w:val="134153" w:themeColor="accent4" w:themeShade="80"/>
                <w:sz w:val="22"/>
              </w:rPr>
              <w:t xml:space="preserve">     </w:t>
            </w:r>
            <w:r w:rsidR="002757A6">
              <w:rPr>
                <w:color w:val="134153" w:themeColor="accent4" w:themeShade="80"/>
                <w:sz w:val="22"/>
              </w:rPr>
              <w:t xml:space="preserve">    </w:t>
            </w:r>
            <w:r w:rsidRPr="00790CBD">
              <w:rPr>
                <w:color w:val="134153" w:themeColor="accent4" w:themeShade="80"/>
                <w:sz w:val="22"/>
              </w:rPr>
              <w:t>D105</w:t>
            </w:r>
            <w:r w:rsidR="002757A6">
              <w:rPr>
                <w:color w:val="134153" w:themeColor="accent4" w:themeShade="80"/>
                <w:sz w:val="22"/>
              </w:rPr>
              <w:t xml:space="preserve">                                   48</w:t>
            </w:r>
          </w:p>
          <w:p w:rsidR="002757A6" w:rsidRPr="002757A6" w:rsidRDefault="002757A6" w:rsidP="000F525D">
            <w:pPr>
              <w:spacing w:after="0" w:line="240" w:lineRule="auto"/>
              <w:rPr>
                <w:color w:val="134153" w:themeColor="accent4" w:themeShade="80"/>
                <w:sz w:val="22"/>
              </w:rPr>
            </w:pPr>
            <w:r w:rsidRPr="002757A6">
              <w:rPr>
                <w:color w:val="134153" w:themeColor="accent4" w:themeShade="80"/>
                <w:sz w:val="22"/>
              </w:rPr>
              <w:t>Vann</w:t>
            </w:r>
            <w:r w:rsidRPr="002757A6">
              <w:rPr>
                <w:color w:val="134153" w:themeColor="accent4" w:themeShade="80"/>
                <w:sz w:val="22"/>
              </w:rPr>
              <w:tab/>
            </w:r>
            <w:r>
              <w:rPr>
                <w:color w:val="134153" w:themeColor="accent4" w:themeShade="80"/>
                <w:sz w:val="22"/>
              </w:rPr>
              <w:t xml:space="preserve">                        </w:t>
            </w:r>
            <w:r w:rsidRPr="002757A6">
              <w:rPr>
                <w:color w:val="134153" w:themeColor="accent4" w:themeShade="80"/>
                <w:sz w:val="22"/>
              </w:rPr>
              <w:t>C101B</w:t>
            </w:r>
            <w:r>
              <w:rPr>
                <w:color w:val="134153" w:themeColor="accent4" w:themeShade="80"/>
                <w:sz w:val="22"/>
              </w:rPr>
              <w:t xml:space="preserve">                                74</w:t>
            </w:r>
          </w:p>
          <w:p w:rsidR="002757A6" w:rsidRPr="002757A6" w:rsidRDefault="002757A6" w:rsidP="000F525D">
            <w:pPr>
              <w:spacing w:after="0" w:line="240" w:lineRule="auto"/>
              <w:rPr>
                <w:color w:val="134153" w:themeColor="accent4" w:themeShade="80"/>
                <w:sz w:val="22"/>
              </w:rPr>
            </w:pPr>
            <w:r w:rsidRPr="002757A6">
              <w:rPr>
                <w:color w:val="134153" w:themeColor="accent4" w:themeShade="80"/>
                <w:sz w:val="22"/>
              </w:rPr>
              <w:t>Kirkland</w:t>
            </w:r>
            <w:r>
              <w:rPr>
                <w:color w:val="134153" w:themeColor="accent4" w:themeShade="80"/>
                <w:sz w:val="22"/>
              </w:rPr>
              <w:t xml:space="preserve">                      </w:t>
            </w:r>
            <w:r w:rsidRPr="002757A6">
              <w:rPr>
                <w:color w:val="134153" w:themeColor="accent4" w:themeShade="80"/>
                <w:sz w:val="22"/>
              </w:rPr>
              <w:t>C103</w:t>
            </w:r>
            <w:r>
              <w:rPr>
                <w:color w:val="134153" w:themeColor="accent4" w:themeShade="80"/>
                <w:sz w:val="22"/>
              </w:rPr>
              <w:t xml:space="preserve">                                   76</w:t>
            </w:r>
          </w:p>
          <w:p w:rsidR="00E74E5A" w:rsidRPr="002946EA" w:rsidRDefault="00E74E5A" w:rsidP="000F525D">
            <w:pPr>
              <w:spacing w:after="0" w:line="240" w:lineRule="auto"/>
              <w:rPr>
                <w:color w:val="134153" w:themeColor="accent4" w:themeShade="80"/>
                <w:sz w:val="22"/>
              </w:rPr>
            </w:pPr>
            <w:proofErr w:type="spellStart"/>
            <w:r>
              <w:rPr>
                <w:color w:val="134153" w:themeColor="accent4" w:themeShade="80"/>
                <w:sz w:val="22"/>
              </w:rPr>
              <w:t>Granberry</w:t>
            </w:r>
            <w:proofErr w:type="spellEnd"/>
            <w:r>
              <w:rPr>
                <w:color w:val="134153" w:themeColor="accent4" w:themeShade="80"/>
                <w:sz w:val="22"/>
              </w:rPr>
              <w:tab/>
              <w:t xml:space="preserve">         </w:t>
            </w:r>
            <w:r w:rsidRPr="002946EA">
              <w:rPr>
                <w:color w:val="134153" w:themeColor="accent4" w:themeShade="80"/>
                <w:sz w:val="22"/>
              </w:rPr>
              <w:t xml:space="preserve">C102                 </w:t>
            </w:r>
            <w:r>
              <w:rPr>
                <w:color w:val="134153" w:themeColor="accent4" w:themeShade="80"/>
                <w:sz w:val="22"/>
              </w:rPr>
              <w:t xml:space="preserve">                  </w:t>
            </w:r>
            <w:r w:rsidRPr="002946EA">
              <w:rPr>
                <w:color w:val="134153" w:themeColor="accent4" w:themeShade="80"/>
                <w:sz w:val="22"/>
              </w:rPr>
              <w:t>79</w:t>
            </w:r>
          </w:p>
          <w:p w:rsidR="00E746AF" w:rsidRPr="0080747F" w:rsidRDefault="00E746AF" w:rsidP="000F525D">
            <w:pPr>
              <w:spacing w:after="0" w:line="240" w:lineRule="auto"/>
              <w:rPr>
                <w:color w:val="auto"/>
                <w:sz w:val="22"/>
              </w:rPr>
            </w:pPr>
          </w:p>
        </w:tc>
        <w:tc>
          <w:tcPr>
            <w:tcW w:w="414" w:type="dxa"/>
          </w:tcPr>
          <w:p w:rsidR="006322E6" w:rsidRDefault="006322E6" w:rsidP="000F525D"/>
        </w:tc>
        <w:tc>
          <w:tcPr>
            <w:tcW w:w="126" w:type="dxa"/>
          </w:tcPr>
          <w:p w:rsidR="006322E6" w:rsidRDefault="006322E6" w:rsidP="000F525D"/>
        </w:tc>
        <w:tc>
          <w:tcPr>
            <w:tcW w:w="4500" w:type="dxa"/>
          </w:tcPr>
          <w:p w:rsidR="000F525D" w:rsidRDefault="000F525D" w:rsidP="000F525D">
            <w:pPr>
              <w:spacing w:after="0" w:line="240" w:lineRule="auto"/>
              <w:rPr>
                <w:color w:val="134153" w:themeColor="accent4" w:themeShade="80"/>
                <w:sz w:val="22"/>
              </w:rPr>
            </w:pPr>
          </w:p>
          <w:p w:rsidR="000F525D" w:rsidRDefault="000F525D" w:rsidP="000F525D">
            <w:pPr>
              <w:spacing w:after="0" w:line="240" w:lineRule="auto"/>
              <w:rPr>
                <w:color w:val="134153" w:themeColor="accent4" w:themeShade="80"/>
                <w:sz w:val="22"/>
              </w:rPr>
            </w:pPr>
            <w:r w:rsidRPr="000F525D">
              <w:rPr>
                <w:color w:val="134153" w:themeColor="accent4" w:themeShade="80"/>
                <w:sz w:val="22"/>
              </w:rPr>
              <w:t>Watkins</w:t>
            </w:r>
            <w:r w:rsidRPr="000F525D">
              <w:rPr>
                <w:color w:val="134153" w:themeColor="accent4" w:themeShade="80"/>
                <w:sz w:val="22"/>
              </w:rPr>
              <w:tab/>
              <w:t xml:space="preserve">         C105A </w:t>
            </w:r>
            <w:r>
              <w:rPr>
                <w:color w:val="134153" w:themeColor="accent4" w:themeShade="80"/>
                <w:sz w:val="22"/>
              </w:rPr>
              <w:t xml:space="preserve">                 </w:t>
            </w:r>
            <w:r w:rsidRPr="000F525D">
              <w:rPr>
                <w:color w:val="134153" w:themeColor="accent4" w:themeShade="80"/>
                <w:sz w:val="22"/>
              </w:rPr>
              <w:t>81</w:t>
            </w:r>
          </w:p>
          <w:p w:rsidR="00790CBD" w:rsidRPr="002946EA" w:rsidRDefault="002946EA" w:rsidP="000F525D">
            <w:pPr>
              <w:spacing w:after="0" w:line="240" w:lineRule="auto"/>
              <w:rPr>
                <w:color w:val="134153" w:themeColor="accent4" w:themeShade="80"/>
                <w:sz w:val="22"/>
              </w:rPr>
            </w:pPr>
            <w:r>
              <w:rPr>
                <w:color w:val="134153" w:themeColor="accent4" w:themeShade="80"/>
                <w:sz w:val="22"/>
              </w:rPr>
              <w:t>Tomlinson</w:t>
            </w:r>
            <w:r>
              <w:rPr>
                <w:color w:val="134153" w:themeColor="accent4" w:themeShade="80"/>
                <w:sz w:val="22"/>
              </w:rPr>
              <w:tab/>
              <w:t xml:space="preserve">         </w:t>
            </w:r>
            <w:r w:rsidR="00790CBD" w:rsidRPr="002946EA">
              <w:rPr>
                <w:color w:val="134153" w:themeColor="accent4" w:themeShade="80"/>
                <w:sz w:val="22"/>
              </w:rPr>
              <w:t>C105C</w:t>
            </w:r>
            <w:r w:rsidRPr="002946EA">
              <w:rPr>
                <w:color w:val="134153" w:themeColor="accent4" w:themeShade="80"/>
                <w:sz w:val="22"/>
              </w:rPr>
              <w:t xml:space="preserve">              </w:t>
            </w:r>
            <w:r>
              <w:rPr>
                <w:color w:val="134153" w:themeColor="accent4" w:themeShade="80"/>
                <w:sz w:val="22"/>
              </w:rPr>
              <w:t xml:space="preserve">    </w:t>
            </w:r>
            <w:r w:rsidRPr="002946EA">
              <w:rPr>
                <w:color w:val="134153" w:themeColor="accent4" w:themeShade="80"/>
                <w:sz w:val="22"/>
              </w:rPr>
              <w:t>86</w:t>
            </w:r>
          </w:p>
          <w:p w:rsidR="002757A6" w:rsidRPr="002946EA" w:rsidRDefault="002757A6" w:rsidP="000F525D">
            <w:pPr>
              <w:spacing w:after="0" w:line="240" w:lineRule="auto"/>
              <w:rPr>
                <w:color w:val="134153" w:themeColor="accent4" w:themeShade="80"/>
                <w:sz w:val="22"/>
              </w:rPr>
            </w:pPr>
            <w:r w:rsidRPr="002946EA">
              <w:rPr>
                <w:color w:val="134153" w:themeColor="accent4" w:themeShade="80"/>
                <w:sz w:val="22"/>
              </w:rPr>
              <w:t>Hillman                        D111</w:t>
            </w:r>
            <w:r w:rsidR="002946EA">
              <w:rPr>
                <w:color w:val="134153" w:themeColor="accent4" w:themeShade="80"/>
                <w:sz w:val="22"/>
              </w:rPr>
              <w:t xml:space="preserve">                  </w:t>
            </w:r>
            <w:r w:rsidR="002946EA" w:rsidRPr="002946EA">
              <w:rPr>
                <w:color w:val="134153" w:themeColor="accent4" w:themeShade="80"/>
                <w:sz w:val="22"/>
              </w:rPr>
              <w:t>Open</w:t>
            </w:r>
          </w:p>
          <w:p w:rsidR="006322E6" w:rsidRDefault="002757A6" w:rsidP="000F525D">
            <w:pPr>
              <w:spacing w:after="0" w:line="240" w:lineRule="auto"/>
              <w:rPr>
                <w:color w:val="134153" w:themeColor="accent4" w:themeShade="80"/>
                <w:sz w:val="22"/>
              </w:rPr>
            </w:pPr>
            <w:r w:rsidRPr="002946EA">
              <w:rPr>
                <w:color w:val="134153" w:themeColor="accent4" w:themeShade="80"/>
                <w:sz w:val="22"/>
              </w:rPr>
              <w:t>Kennedy</w:t>
            </w:r>
            <w:r w:rsidR="002946EA" w:rsidRPr="002946EA">
              <w:rPr>
                <w:color w:val="134153" w:themeColor="accent4" w:themeShade="80"/>
                <w:sz w:val="22"/>
              </w:rPr>
              <w:t xml:space="preserve">            </w:t>
            </w:r>
            <w:r w:rsidR="00425D68">
              <w:rPr>
                <w:color w:val="134153" w:themeColor="accent4" w:themeShade="80"/>
                <w:sz w:val="22"/>
              </w:rPr>
              <w:t xml:space="preserve">    </w:t>
            </w:r>
            <w:r w:rsidRPr="00425D68">
              <w:rPr>
                <w:color w:val="134153" w:themeColor="accent4" w:themeShade="80"/>
                <w:sz w:val="18"/>
              </w:rPr>
              <w:t>RFC Meeting Rm</w:t>
            </w:r>
            <w:r w:rsidR="002946EA" w:rsidRPr="00425D68">
              <w:rPr>
                <w:color w:val="134153" w:themeColor="accent4" w:themeShade="80"/>
                <w:sz w:val="18"/>
              </w:rPr>
              <w:t xml:space="preserve">       </w:t>
            </w:r>
            <w:r w:rsidR="00425D68">
              <w:rPr>
                <w:color w:val="134153" w:themeColor="accent4" w:themeShade="80"/>
                <w:sz w:val="18"/>
              </w:rPr>
              <w:t xml:space="preserve">   </w:t>
            </w:r>
            <w:r w:rsidR="002946EA" w:rsidRPr="002946EA">
              <w:rPr>
                <w:color w:val="134153" w:themeColor="accent4" w:themeShade="80"/>
                <w:sz w:val="22"/>
              </w:rPr>
              <w:t>Open</w:t>
            </w:r>
          </w:p>
          <w:p w:rsidR="00425D68" w:rsidRPr="00425D68" w:rsidRDefault="00107AB1" w:rsidP="000F525D">
            <w:pPr>
              <w:spacing w:after="0" w:line="240" w:lineRule="auto"/>
              <w:rPr>
                <w:color w:val="134153" w:themeColor="accent4" w:themeShade="80"/>
                <w:sz w:val="22"/>
              </w:rPr>
            </w:pPr>
            <w:r>
              <w:rPr>
                <w:noProof/>
                <w:color w:val="auto"/>
                <w:sz w:val="22"/>
                <w:lang w:eastAsia="en-US"/>
              </w:rPr>
              <mc:AlternateContent>
                <mc:Choice Requires="wps">
                  <w:drawing>
                    <wp:anchor distT="0" distB="0" distL="114300" distR="114300" simplePos="0" relativeHeight="251669504" behindDoc="0" locked="0" layoutInCell="1" allowOverlap="1" wp14:anchorId="25BF2339" wp14:editId="30B70BD0">
                      <wp:simplePos x="0" y="0"/>
                      <wp:positionH relativeFrom="column">
                        <wp:posOffset>48260</wp:posOffset>
                      </wp:positionH>
                      <wp:positionV relativeFrom="paragraph">
                        <wp:posOffset>86995</wp:posOffset>
                      </wp:positionV>
                      <wp:extent cx="2600325" cy="9525"/>
                      <wp:effectExtent l="57150" t="19050" r="66675" b="123825"/>
                      <wp:wrapNone/>
                      <wp:docPr id="10" name="Straight Connector 10"/>
                      <wp:cNvGraphicFramePr/>
                      <a:graphic xmlns:a="http://schemas.openxmlformats.org/drawingml/2006/main">
                        <a:graphicData uri="http://schemas.microsoft.com/office/word/2010/wordprocessingShape">
                          <wps:wsp>
                            <wps:cNvCnPr/>
                            <wps:spPr>
                              <a:xfrm>
                                <a:off x="0" y="0"/>
                                <a:ext cx="2600325" cy="9525"/>
                              </a:xfrm>
                              <a:prstGeom prst="line">
                                <a:avLst/>
                              </a:prstGeom>
                              <a:noFill/>
                              <a:ln w="19050" cap="flat" cmpd="sng" algn="ctr">
                                <a:solidFill>
                                  <a:srgbClr val="03A996"/>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428D745B" id="Straight Connector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6.85pt" to="208.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" strokecolor="#03a996" strokeweight="1.5pt">
                      <v:shadow on="t" color="black" opacity="26214f" origin=",-.5" offset="0,3pt"/>
                    </v:line>
                  </w:pict>
                </mc:Fallback>
              </mc:AlternateContent>
            </w:r>
          </w:p>
          <w:p w:rsidR="002946EA" w:rsidRPr="00425D68" w:rsidRDefault="00425D68" w:rsidP="000F525D">
            <w:pPr>
              <w:spacing w:after="0" w:line="240" w:lineRule="auto"/>
              <w:rPr>
                <w:b/>
                <w:color w:val="D46111" w:themeColor="accent5" w:themeShade="BF"/>
                <w:sz w:val="24"/>
              </w:rPr>
            </w:pPr>
            <w:r w:rsidRPr="00425D68">
              <w:rPr>
                <w:b/>
                <w:color w:val="D46111" w:themeColor="accent5" w:themeShade="BF"/>
                <w:sz w:val="24"/>
              </w:rPr>
              <w:t>CO-ED</w:t>
            </w:r>
          </w:p>
          <w:p w:rsidR="00425D68" w:rsidRPr="00425D68" w:rsidRDefault="00425D68" w:rsidP="000F525D">
            <w:pPr>
              <w:spacing w:after="0" w:line="240" w:lineRule="auto"/>
              <w:rPr>
                <w:color w:val="134153" w:themeColor="accent4" w:themeShade="80"/>
                <w:sz w:val="22"/>
              </w:rPr>
            </w:pPr>
            <w:r>
              <w:rPr>
                <w:color w:val="134153" w:themeColor="accent4" w:themeShade="80"/>
                <w:sz w:val="22"/>
              </w:rPr>
              <w:t>Locke/Oney</w:t>
            </w:r>
            <w:r>
              <w:rPr>
                <w:color w:val="134153" w:themeColor="accent4" w:themeShade="80"/>
                <w:sz w:val="22"/>
              </w:rPr>
              <w:tab/>
              <w:t xml:space="preserve">          </w:t>
            </w:r>
            <w:r w:rsidRPr="00425D68">
              <w:rPr>
                <w:color w:val="134153" w:themeColor="accent4" w:themeShade="80"/>
                <w:sz w:val="22"/>
              </w:rPr>
              <w:t>E203</w:t>
            </w:r>
            <w:r>
              <w:rPr>
                <w:color w:val="134153" w:themeColor="accent4" w:themeShade="80"/>
                <w:sz w:val="22"/>
              </w:rPr>
              <w:t xml:space="preserve">                  Open</w:t>
            </w:r>
          </w:p>
          <w:p w:rsidR="00425D68" w:rsidRPr="00425D68" w:rsidRDefault="00425D68" w:rsidP="000F525D">
            <w:pPr>
              <w:spacing w:after="0" w:line="240" w:lineRule="auto"/>
              <w:rPr>
                <w:color w:val="134153" w:themeColor="accent4" w:themeShade="80"/>
                <w:sz w:val="22"/>
              </w:rPr>
            </w:pPr>
            <w:r>
              <w:rPr>
                <w:color w:val="134153" w:themeColor="accent4" w:themeShade="80"/>
                <w:sz w:val="22"/>
              </w:rPr>
              <w:t xml:space="preserve">Crone                            </w:t>
            </w:r>
            <w:r w:rsidRPr="00425D68">
              <w:rPr>
                <w:color w:val="134153" w:themeColor="accent4" w:themeShade="80"/>
                <w:sz w:val="22"/>
              </w:rPr>
              <w:t>D108</w:t>
            </w:r>
            <w:r>
              <w:rPr>
                <w:color w:val="134153" w:themeColor="accent4" w:themeShade="80"/>
                <w:sz w:val="22"/>
              </w:rPr>
              <w:t xml:space="preserve">                 Open</w:t>
            </w:r>
          </w:p>
          <w:p w:rsidR="00FC5724" w:rsidRDefault="00425D68" w:rsidP="000F525D">
            <w:pPr>
              <w:spacing w:after="0" w:line="240" w:lineRule="auto"/>
              <w:rPr>
                <w:color w:val="134153" w:themeColor="accent4" w:themeShade="80"/>
                <w:sz w:val="22"/>
              </w:rPr>
            </w:pPr>
            <w:r>
              <w:rPr>
                <w:color w:val="134153" w:themeColor="accent4" w:themeShade="80"/>
                <w:sz w:val="22"/>
              </w:rPr>
              <w:t xml:space="preserve">Holloway                </w:t>
            </w:r>
            <w:r w:rsidRPr="00425D68">
              <w:rPr>
                <w:color w:val="134153" w:themeColor="accent4" w:themeShade="80"/>
                <w:sz w:val="18"/>
              </w:rPr>
              <w:t>Fellowship Hall</w:t>
            </w:r>
            <w:r>
              <w:rPr>
                <w:color w:val="134153" w:themeColor="accent4" w:themeShade="80"/>
                <w:sz w:val="18"/>
              </w:rPr>
              <w:t xml:space="preserve">          </w:t>
            </w:r>
            <w:r w:rsidRPr="00425D68">
              <w:rPr>
                <w:color w:val="134153" w:themeColor="accent4" w:themeShade="80"/>
                <w:sz w:val="22"/>
              </w:rPr>
              <w:t>Open</w:t>
            </w:r>
          </w:p>
          <w:p w:rsidR="002946EA" w:rsidRDefault="00425D68" w:rsidP="000F525D">
            <w:pPr>
              <w:spacing w:after="0" w:line="240" w:lineRule="auto"/>
              <w:rPr>
                <w:color w:val="134153" w:themeColor="accent4" w:themeShade="80"/>
                <w:sz w:val="22"/>
              </w:rPr>
            </w:pPr>
            <w:r>
              <w:rPr>
                <w:color w:val="134153" w:themeColor="accent4" w:themeShade="80"/>
                <w:sz w:val="22"/>
              </w:rPr>
              <w:t xml:space="preserve">Foster                            </w:t>
            </w:r>
            <w:r w:rsidRPr="00425D68">
              <w:rPr>
                <w:color w:val="134153" w:themeColor="accent4" w:themeShade="80"/>
                <w:sz w:val="22"/>
              </w:rPr>
              <w:t>C101</w:t>
            </w:r>
            <w:r>
              <w:rPr>
                <w:color w:val="134153" w:themeColor="accent4" w:themeShade="80"/>
                <w:sz w:val="22"/>
              </w:rPr>
              <w:t xml:space="preserve">                   74</w:t>
            </w:r>
          </w:p>
          <w:p w:rsidR="00107AB1" w:rsidRDefault="00107AB1" w:rsidP="000F525D">
            <w:pPr>
              <w:spacing w:after="0" w:line="240" w:lineRule="auto"/>
              <w:rPr>
                <w:color w:val="134153" w:themeColor="accent4" w:themeShade="80"/>
                <w:sz w:val="22"/>
              </w:rPr>
            </w:pPr>
          </w:p>
          <w:p w:rsidR="000D6032" w:rsidRDefault="007532E0" w:rsidP="000F525D">
            <w:pPr>
              <w:spacing w:after="0" w:line="240" w:lineRule="auto"/>
              <w:rPr>
                <w:color w:val="134153" w:themeColor="accent4" w:themeShade="80"/>
                <w:sz w:val="22"/>
              </w:rPr>
            </w:pPr>
            <w:r>
              <w:rPr>
                <w:noProof/>
                <w:color w:val="134153" w:themeColor="accent4" w:themeShade="80"/>
                <w:sz w:val="22"/>
                <w:lang w:eastAsia="en-US"/>
              </w:rPr>
              <w:drawing>
                <wp:anchor distT="0" distB="0" distL="114300" distR="114300" simplePos="0" relativeHeight="251681792" behindDoc="0" locked="0" layoutInCell="1" allowOverlap="1" wp14:anchorId="045D362F" wp14:editId="06F4567C">
                  <wp:simplePos x="0" y="0"/>
                  <wp:positionH relativeFrom="column">
                    <wp:posOffset>-8890</wp:posOffset>
                  </wp:positionH>
                  <wp:positionV relativeFrom="paragraph">
                    <wp:posOffset>58420</wp:posOffset>
                  </wp:positionV>
                  <wp:extent cx="2857500" cy="10775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t-connected-web-pic.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1077595"/>
                          </a:xfrm>
                          <a:prstGeom prst="rect">
                            <a:avLst/>
                          </a:prstGeom>
                        </pic:spPr>
                      </pic:pic>
                    </a:graphicData>
                  </a:graphic>
                </wp:anchor>
              </w:drawing>
            </w:r>
          </w:p>
          <w:p w:rsidR="00107AB1" w:rsidRDefault="00107AB1" w:rsidP="000F525D">
            <w:pPr>
              <w:spacing w:after="0" w:line="240" w:lineRule="auto"/>
              <w:rPr>
                <w:sz w:val="22"/>
              </w:rPr>
            </w:pPr>
          </w:p>
          <w:p w:rsidR="00FC5724" w:rsidRDefault="00FC5724" w:rsidP="000F525D">
            <w:pPr>
              <w:spacing w:after="0" w:line="240" w:lineRule="auto"/>
              <w:rPr>
                <w:sz w:val="22"/>
              </w:rPr>
            </w:pPr>
          </w:p>
          <w:p w:rsidR="00FC5724" w:rsidRDefault="00FC5724" w:rsidP="000F525D">
            <w:pPr>
              <w:spacing w:after="0" w:line="240" w:lineRule="auto"/>
              <w:rPr>
                <w:sz w:val="22"/>
              </w:rPr>
            </w:pPr>
          </w:p>
          <w:p w:rsidR="007532E0" w:rsidRDefault="007532E0" w:rsidP="000F525D">
            <w:pPr>
              <w:spacing w:after="0" w:line="240" w:lineRule="auto"/>
              <w:rPr>
                <w:sz w:val="22"/>
              </w:rPr>
            </w:pPr>
          </w:p>
          <w:p w:rsidR="007532E0" w:rsidRDefault="007532E0" w:rsidP="000F525D">
            <w:pPr>
              <w:spacing w:after="0" w:line="240" w:lineRule="auto"/>
              <w:rPr>
                <w:sz w:val="22"/>
              </w:rPr>
            </w:pPr>
          </w:p>
          <w:p w:rsidR="007532E0" w:rsidRDefault="007532E0" w:rsidP="000F525D">
            <w:pPr>
              <w:spacing w:after="0" w:line="240" w:lineRule="auto"/>
              <w:rPr>
                <w:sz w:val="22"/>
              </w:rPr>
            </w:pPr>
          </w:p>
          <w:p w:rsidR="00FC5724" w:rsidRDefault="00FC5724" w:rsidP="000F525D">
            <w:pPr>
              <w:spacing w:after="0" w:line="240" w:lineRule="auto"/>
              <w:rPr>
                <w:sz w:val="22"/>
              </w:rPr>
            </w:pPr>
          </w:p>
          <w:p w:rsidR="00DE5DBF" w:rsidRPr="00DE5DBF" w:rsidRDefault="00DE5DBF" w:rsidP="000F525D">
            <w:pPr>
              <w:spacing w:after="0" w:line="240" w:lineRule="auto"/>
              <w:rPr>
                <w:b/>
                <w:sz w:val="28"/>
                <w:u w:val="single"/>
              </w:rPr>
            </w:pPr>
            <w:r w:rsidRPr="00DE5DBF">
              <w:rPr>
                <w:b/>
                <w:sz w:val="28"/>
                <w:u w:val="single"/>
              </w:rPr>
              <w:t>WORSHIP SCHEDULE</w:t>
            </w:r>
          </w:p>
          <w:p w:rsidR="00DE5DBF" w:rsidRDefault="00DE5DBF" w:rsidP="000F525D">
            <w:pPr>
              <w:spacing w:after="0" w:line="240" w:lineRule="auto"/>
              <w:rPr>
                <w:b/>
                <w:sz w:val="22"/>
              </w:rPr>
            </w:pPr>
          </w:p>
          <w:p w:rsidR="00DE5DBF" w:rsidRPr="00DE5DBF" w:rsidRDefault="00DE5DBF" w:rsidP="000F525D">
            <w:pPr>
              <w:spacing w:after="0" w:line="240" w:lineRule="auto"/>
              <w:rPr>
                <w:b/>
                <w:sz w:val="24"/>
              </w:rPr>
            </w:pPr>
            <w:r w:rsidRPr="00DE5DBF">
              <w:rPr>
                <w:b/>
                <w:sz w:val="24"/>
              </w:rPr>
              <w:t>Sundays</w:t>
            </w:r>
          </w:p>
          <w:p w:rsidR="00DE5DBF" w:rsidRPr="00DE5DBF" w:rsidRDefault="00DE5DBF" w:rsidP="000F525D">
            <w:pPr>
              <w:spacing w:after="0" w:line="240" w:lineRule="auto"/>
              <w:rPr>
                <w:b/>
                <w:sz w:val="22"/>
              </w:rPr>
            </w:pPr>
            <w:r w:rsidRPr="00DE5DBF">
              <w:rPr>
                <w:sz w:val="22"/>
              </w:rPr>
              <w:t xml:space="preserve">Blended Worship                  </w:t>
            </w:r>
            <w:r>
              <w:rPr>
                <w:sz w:val="22"/>
              </w:rPr>
              <w:t xml:space="preserve">                  </w:t>
            </w:r>
            <w:r w:rsidRPr="00DE5DBF">
              <w:rPr>
                <w:sz w:val="22"/>
              </w:rPr>
              <w:t>8:15 AM</w:t>
            </w:r>
          </w:p>
          <w:p w:rsidR="00DE5DBF" w:rsidRPr="00DE5DBF" w:rsidRDefault="00DE5DBF" w:rsidP="000F525D">
            <w:pPr>
              <w:spacing w:after="0" w:line="240" w:lineRule="auto"/>
              <w:rPr>
                <w:b/>
                <w:sz w:val="22"/>
              </w:rPr>
            </w:pPr>
            <w:r w:rsidRPr="00DE5DBF">
              <w:rPr>
                <w:sz w:val="22"/>
              </w:rPr>
              <w:t xml:space="preserve">Connection Groups              </w:t>
            </w:r>
            <w:r>
              <w:rPr>
                <w:sz w:val="22"/>
              </w:rPr>
              <w:t xml:space="preserve">                 </w:t>
            </w:r>
            <w:r w:rsidRPr="00DE5DBF">
              <w:rPr>
                <w:sz w:val="22"/>
              </w:rPr>
              <w:t xml:space="preserve"> 9:45 AM</w:t>
            </w:r>
          </w:p>
          <w:p w:rsidR="00DE5DBF" w:rsidRPr="00DE5DBF" w:rsidRDefault="00DE5DBF" w:rsidP="000F525D">
            <w:pPr>
              <w:spacing w:after="0" w:line="240" w:lineRule="auto"/>
              <w:rPr>
                <w:b/>
                <w:sz w:val="22"/>
              </w:rPr>
            </w:pPr>
            <w:r w:rsidRPr="00DE5DBF">
              <w:rPr>
                <w:sz w:val="22"/>
              </w:rPr>
              <w:t xml:space="preserve">Contemporary Worship    </w:t>
            </w:r>
            <w:r>
              <w:rPr>
                <w:sz w:val="22"/>
              </w:rPr>
              <w:t xml:space="preserve">                 </w:t>
            </w:r>
            <w:r w:rsidRPr="00DE5DBF">
              <w:rPr>
                <w:sz w:val="22"/>
              </w:rPr>
              <w:t>10:50 AM</w:t>
            </w:r>
          </w:p>
          <w:p w:rsidR="00DE5DBF" w:rsidRDefault="00DE5DBF" w:rsidP="000F525D">
            <w:pPr>
              <w:spacing w:after="0" w:line="240" w:lineRule="auto"/>
              <w:rPr>
                <w:sz w:val="22"/>
              </w:rPr>
            </w:pPr>
            <w:r w:rsidRPr="00DE5DBF">
              <w:rPr>
                <w:sz w:val="22"/>
              </w:rPr>
              <w:t>Adult Choir/Orchestra Rehearsal</w:t>
            </w:r>
            <w:r>
              <w:rPr>
                <w:sz w:val="22"/>
              </w:rPr>
              <w:t xml:space="preserve">      5:00 PM</w:t>
            </w:r>
          </w:p>
          <w:p w:rsidR="000D6032" w:rsidRDefault="000D6032" w:rsidP="000F525D">
            <w:pPr>
              <w:spacing w:after="0" w:line="240" w:lineRule="auto"/>
              <w:rPr>
                <w:sz w:val="22"/>
              </w:rPr>
            </w:pPr>
            <w:r>
              <w:rPr>
                <w:sz w:val="22"/>
              </w:rPr>
              <w:t xml:space="preserve">Adult </w:t>
            </w:r>
            <w:proofErr w:type="spellStart"/>
            <w:r>
              <w:rPr>
                <w:sz w:val="22"/>
              </w:rPr>
              <w:t>LifeGroups</w:t>
            </w:r>
            <w:proofErr w:type="spellEnd"/>
            <w:r>
              <w:rPr>
                <w:sz w:val="22"/>
              </w:rPr>
              <w:t xml:space="preserve">                                     5:00 PM</w:t>
            </w:r>
          </w:p>
          <w:p w:rsidR="00DE5DBF" w:rsidRDefault="00DE5DBF" w:rsidP="000F525D">
            <w:pPr>
              <w:spacing w:after="0" w:line="240" w:lineRule="auto"/>
              <w:rPr>
                <w:sz w:val="22"/>
              </w:rPr>
            </w:pPr>
            <w:r>
              <w:rPr>
                <w:sz w:val="22"/>
              </w:rPr>
              <w:t>Evening Worship                                    6:00 PM</w:t>
            </w:r>
          </w:p>
          <w:p w:rsidR="00DE5DBF" w:rsidRDefault="00DE5DBF" w:rsidP="000F525D">
            <w:pPr>
              <w:spacing w:after="0" w:line="240" w:lineRule="auto"/>
              <w:rPr>
                <w:sz w:val="22"/>
              </w:rPr>
            </w:pPr>
          </w:p>
          <w:p w:rsidR="00DE5DBF" w:rsidRPr="00DE5DBF" w:rsidRDefault="00DE5DBF" w:rsidP="000F525D">
            <w:pPr>
              <w:spacing w:after="0" w:line="240" w:lineRule="auto"/>
              <w:rPr>
                <w:b/>
                <w:sz w:val="24"/>
              </w:rPr>
            </w:pPr>
            <w:r w:rsidRPr="00DE5DBF">
              <w:rPr>
                <w:b/>
                <w:sz w:val="24"/>
              </w:rPr>
              <w:t>Wednesdays</w:t>
            </w:r>
          </w:p>
          <w:p w:rsidR="000D6032" w:rsidRDefault="002B237A" w:rsidP="000F525D">
            <w:pPr>
              <w:spacing w:after="0" w:line="240" w:lineRule="auto"/>
              <w:rPr>
                <w:sz w:val="22"/>
              </w:rPr>
            </w:pPr>
            <w:r>
              <w:rPr>
                <w:sz w:val="22"/>
              </w:rPr>
              <w:t>Prayer Meeting/</w:t>
            </w:r>
            <w:r w:rsidR="000D6032">
              <w:rPr>
                <w:sz w:val="22"/>
              </w:rPr>
              <w:t>Bible Study               6:00 PM</w:t>
            </w:r>
          </w:p>
          <w:p w:rsidR="00DE5DBF" w:rsidRDefault="000D6032" w:rsidP="000F525D">
            <w:pPr>
              <w:spacing w:after="0" w:line="240" w:lineRule="auto"/>
              <w:rPr>
                <w:sz w:val="22"/>
              </w:rPr>
            </w:pPr>
            <w:r>
              <w:rPr>
                <w:sz w:val="22"/>
              </w:rPr>
              <w:t xml:space="preserve">Adult </w:t>
            </w:r>
            <w:proofErr w:type="spellStart"/>
            <w:r>
              <w:rPr>
                <w:sz w:val="22"/>
              </w:rPr>
              <w:t>LifeGroups</w:t>
            </w:r>
            <w:proofErr w:type="spellEnd"/>
            <w:r>
              <w:rPr>
                <w:sz w:val="22"/>
              </w:rPr>
              <w:t>**</w:t>
            </w:r>
            <w:r w:rsidR="002B237A">
              <w:rPr>
                <w:sz w:val="22"/>
              </w:rPr>
              <w:t xml:space="preserve">  </w:t>
            </w:r>
            <w:r>
              <w:rPr>
                <w:sz w:val="22"/>
              </w:rPr>
              <w:t xml:space="preserve">                              </w:t>
            </w:r>
            <w:r w:rsidR="002B237A">
              <w:rPr>
                <w:sz w:val="22"/>
              </w:rPr>
              <w:t>6:00 PM</w:t>
            </w:r>
          </w:p>
          <w:p w:rsidR="002B237A" w:rsidRDefault="002B237A" w:rsidP="000F525D">
            <w:pPr>
              <w:spacing w:after="0" w:line="240" w:lineRule="auto"/>
              <w:rPr>
                <w:sz w:val="22"/>
              </w:rPr>
            </w:pPr>
            <w:r>
              <w:rPr>
                <w:sz w:val="22"/>
              </w:rPr>
              <w:t>Gravity (Grades 6-8)                             6:00 PM</w:t>
            </w:r>
          </w:p>
          <w:p w:rsidR="002B237A" w:rsidRDefault="002B237A" w:rsidP="000F525D">
            <w:pPr>
              <w:spacing w:after="0" w:line="240" w:lineRule="auto"/>
              <w:rPr>
                <w:sz w:val="22"/>
              </w:rPr>
            </w:pPr>
            <w:r w:rsidRPr="000D6032">
              <w:t>Age Group Ministries (Birth-</w:t>
            </w:r>
            <w:r w:rsidR="000D6032" w:rsidRPr="000D6032">
              <w:t>8</w:t>
            </w:r>
            <w:r w:rsidR="000D6032" w:rsidRPr="000D6032">
              <w:rPr>
                <w:vertAlign w:val="superscript"/>
              </w:rPr>
              <w:t>th</w:t>
            </w:r>
            <w:r w:rsidR="000D6032" w:rsidRPr="000D6032">
              <w:t xml:space="preserve"> Grade)</w:t>
            </w:r>
            <w:r w:rsidR="000D6032">
              <w:rPr>
                <w:sz w:val="22"/>
              </w:rPr>
              <w:t xml:space="preserve"> 6:00 PM</w:t>
            </w:r>
          </w:p>
          <w:p w:rsidR="000D6032" w:rsidRDefault="000D6032" w:rsidP="000F525D">
            <w:pPr>
              <w:spacing w:after="0" w:line="240" w:lineRule="auto"/>
              <w:rPr>
                <w:sz w:val="22"/>
              </w:rPr>
            </w:pPr>
            <w:r>
              <w:rPr>
                <w:sz w:val="22"/>
              </w:rPr>
              <w:t>Orchestra Rehearsal                              6:30 PM</w:t>
            </w:r>
          </w:p>
          <w:p w:rsidR="000D6032" w:rsidRDefault="000D6032" w:rsidP="000F525D">
            <w:pPr>
              <w:spacing w:after="0" w:line="240" w:lineRule="auto"/>
              <w:rPr>
                <w:sz w:val="22"/>
              </w:rPr>
            </w:pPr>
            <w:r>
              <w:rPr>
                <w:sz w:val="22"/>
              </w:rPr>
              <w:t>Choir Rehearsal                                      7:00 PM</w:t>
            </w:r>
          </w:p>
          <w:p w:rsidR="000D6032" w:rsidRDefault="000D6032" w:rsidP="000F525D">
            <w:pPr>
              <w:spacing w:after="0" w:line="240" w:lineRule="auto"/>
              <w:rPr>
                <w:sz w:val="22"/>
              </w:rPr>
            </w:pPr>
            <w:r>
              <w:rPr>
                <w:sz w:val="22"/>
              </w:rPr>
              <w:t>Elevate (Grades 9-12)                           7:00 PM</w:t>
            </w:r>
          </w:p>
          <w:p w:rsidR="000D6032" w:rsidRDefault="000D6032" w:rsidP="000F525D">
            <w:pPr>
              <w:spacing w:after="0" w:line="240" w:lineRule="auto"/>
              <w:rPr>
                <w:sz w:val="22"/>
              </w:rPr>
            </w:pPr>
            <w:r>
              <w:rPr>
                <w:sz w:val="22"/>
              </w:rPr>
              <w:t>Epicenter (College/Young Singles)   8:00 PM</w:t>
            </w:r>
          </w:p>
          <w:p w:rsidR="000D6032" w:rsidRDefault="000D6032" w:rsidP="000F525D">
            <w:pPr>
              <w:spacing w:after="0" w:line="240" w:lineRule="auto"/>
              <w:rPr>
                <w:sz w:val="22"/>
              </w:rPr>
            </w:pPr>
          </w:p>
          <w:p w:rsidR="000D6032" w:rsidRPr="00DE5DBF" w:rsidRDefault="000D6032" w:rsidP="000F525D">
            <w:pPr>
              <w:spacing w:after="0" w:line="240" w:lineRule="auto"/>
              <w:rPr>
                <w:sz w:val="22"/>
              </w:rPr>
            </w:pPr>
            <w:r w:rsidRPr="000D6032">
              <w:rPr>
                <w:sz w:val="18"/>
              </w:rPr>
              <w:t>**</w:t>
            </w:r>
            <w:proofErr w:type="spellStart"/>
            <w:r w:rsidRPr="000D6032">
              <w:rPr>
                <w:sz w:val="18"/>
              </w:rPr>
              <w:t>LifeGroups</w:t>
            </w:r>
            <w:proofErr w:type="spellEnd"/>
            <w:r w:rsidRPr="000D6032">
              <w:rPr>
                <w:sz w:val="18"/>
              </w:rPr>
              <w:t xml:space="preserve"> are available Sunday-Friday</w:t>
            </w:r>
            <w:r>
              <w:rPr>
                <w:sz w:val="18"/>
              </w:rPr>
              <w:t xml:space="preserve">. For more information about our </w:t>
            </w:r>
            <w:proofErr w:type="spellStart"/>
            <w:r>
              <w:rPr>
                <w:sz w:val="18"/>
              </w:rPr>
              <w:t>LifeGroups</w:t>
            </w:r>
            <w:proofErr w:type="spellEnd"/>
            <w:r>
              <w:rPr>
                <w:sz w:val="18"/>
              </w:rPr>
              <w:t>, please contact our Education Office.</w:t>
            </w:r>
          </w:p>
        </w:tc>
      </w:tr>
    </w:tbl>
    <w:p w:rsidR="006322E6" w:rsidRDefault="006322E6" w:rsidP="00FC5724">
      <w:pPr>
        <w:pStyle w:val="NoSpacing"/>
      </w:pPr>
    </w:p>
    <w:sectPr w:rsidR="006322E6">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21D52993"/>
    <w:multiLevelType w:val="hybridMultilevel"/>
    <w:tmpl w:val="354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497"/>
    <w:rsid w:val="000128DF"/>
    <w:rsid w:val="000338E2"/>
    <w:rsid w:val="00042ADE"/>
    <w:rsid w:val="000C54EA"/>
    <w:rsid w:val="000D6032"/>
    <w:rsid w:val="000F525D"/>
    <w:rsid w:val="00107AB1"/>
    <w:rsid w:val="00197763"/>
    <w:rsid w:val="001A2E33"/>
    <w:rsid w:val="001A7EF8"/>
    <w:rsid w:val="001B2126"/>
    <w:rsid w:val="001E6DCA"/>
    <w:rsid w:val="00241021"/>
    <w:rsid w:val="002529B6"/>
    <w:rsid w:val="002757A6"/>
    <w:rsid w:val="002946EA"/>
    <w:rsid w:val="002B237A"/>
    <w:rsid w:val="002D5101"/>
    <w:rsid w:val="003039C1"/>
    <w:rsid w:val="003B2202"/>
    <w:rsid w:val="003E56BE"/>
    <w:rsid w:val="00425D68"/>
    <w:rsid w:val="004F17AA"/>
    <w:rsid w:val="005013A0"/>
    <w:rsid w:val="005660FD"/>
    <w:rsid w:val="00585780"/>
    <w:rsid w:val="005A0440"/>
    <w:rsid w:val="005E1540"/>
    <w:rsid w:val="006322E6"/>
    <w:rsid w:val="00634C75"/>
    <w:rsid w:val="006F10C3"/>
    <w:rsid w:val="00727225"/>
    <w:rsid w:val="007532E0"/>
    <w:rsid w:val="00777BAB"/>
    <w:rsid w:val="00787CEE"/>
    <w:rsid w:val="00790CBD"/>
    <w:rsid w:val="00797599"/>
    <w:rsid w:val="007C32A9"/>
    <w:rsid w:val="0080747F"/>
    <w:rsid w:val="00874629"/>
    <w:rsid w:val="00893AC4"/>
    <w:rsid w:val="008D3A8C"/>
    <w:rsid w:val="008E2FE1"/>
    <w:rsid w:val="008E6180"/>
    <w:rsid w:val="00927014"/>
    <w:rsid w:val="00951AE3"/>
    <w:rsid w:val="00A01D12"/>
    <w:rsid w:val="00A31550"/>
    <w:rsid w:val="00A5185D"/>
    <w:rsid w:val="00AE7E62"/>
    <w:rsid w:val="00BB0315"/>
    <w:rsid w:val="00BC2C3A"/>
    <w:rsid w:val="00D7360E"/>
    <w:rsid w:val="00DA4B7F"/>
    <w:rsid w:val="00DE5DBF"/>
    <w:rsid w:val="00DE7497"/>
    <w:rsid w:val="00E07B94"/>
    <w:rsid w:val="00E746AF"/>
    <w:rsid w:val="00E74E5A"/>
    <w:rsid w:val="00F214C9"/>
    <w:rsid w:val="00F41EAE"/>
    <w:rsid w:val="00F51FB5"/>
    <w:rsid w:val="00F83258"/>
    <w:rsid w:val="00FC5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1A958E86-BF3B-42E4-A70B-19B3B7EED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CBD"/>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8D3A8C"/>
    <w:rPr>
      <w:color w:val="4D4436" w:themeColor="hyperlink"/>
      <w:u w:val="single"/>
    </w:rPr>
  </w:style>
  <w:style w:type="paragraph" w:styleId="ListParagraph">
    <w:name w:val="List Paragraph"/>
    <w:basedOn w:val="Normal"/>
    <w:uiPriority w:val="34"/>
    <w:unhideWhenUsed/>
    <w:qFormat/>
    <w:rsid w:val="00DE5DBF"/>
    <w:pPr>
      <w:ind w:left="720"/>
      <w:contextualSpacing/>
    </w:pPr>
  </w:style>
  <w:style w:type="paragraph" w:styleId="BalloonText">
    <w:name w:val="Balloon Text"/>
    <w:basedOn w:val="Normal"/>
    <w:link w:val="BalloonTextChar"/>
    <w:uiPriority w:val="99"/>
    <w:semiHidden/>
    <w:unhideWhenUsed/>
    <w:rsid w:val="00DA4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hyperlink" Target="http://www.rbcdothan.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golden@rbcdothan.org" TargetMode="Externa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ey\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5B725415BB640AC831166B5FEAD9F95"/>
        <w:category>
          <w:name w:val="General"/>
          <w:gallery w:val="placeholder"/>
        </w:category>
        <w:types>
          <w:type w:val="bbPlcHdr"/>
        </w:types>
        <w:behaviors>
          <w:behavior w:val="content"/>
        </w:behaviors>
        <w:guid w:val="{FBC83738-C75D-40FA-B0B0-4D5DCED7765C}"/>
      </w:docPartPr>
      <w:docPartBody>
        <w:p w:rsidR="00E27513" w:rsidRDefault="003A340F">
          <w:pPr>
            <w:pStyle w:val="75B725415BB640AC831166B5FEAD9F9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40F"/>
    <w:rsid w:val="003A340F"/>
    <w:rsid w:val="005B7CA4"/>
    <w:rsid w:val="006A42F1"/>
    <w:rsid w:val="008D661E"/>
    <w:rsid w:val="00E27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E74B5"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B56341FFFF41F6A8453E4CD0F03D89">
    <w:name w:val="48B56341FFFF41F6A8453E4CD0F03D89"/>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paragraph" w:customStyle="1" w:styleId="BAF3ECD6BF5946BF851A2001239F3495">
    <w:name w:val="BAF3ECD6BF5946BF851A2001239F3495"/>
  </w:style>
  <w:style w:type="paragraph" w:customStyle="1" w:styleId="882B3CCE92E046659F0078CDE7D3A552">
    <w:name w:val="882B3CCE92E046659F0078CDE7D3A552"/>
  </w:style>
  <w:style w:type="paragraph" w:customStyle="1" w:styleId="A213A3B40F3943308CB9ECE781D59F43">
    <w:name w:val="A213A3B40F3943308CB9ECE781D59F43"/>
  </w:style>
  <w:style w:type="paragraph" w:customStyle="1" w:styleId="1F20E47EEDD241F6AF0CFD4B725FF048">
    <w:name w:val="1F20E47EEDD241F6AF0CFD4B725FF048"/>
  </w:style>
  <w:style w:type="paragraph" w:customStyle="1" w:styleId="57AE4A8ED9B54FE9955FE32E0B96D6D1">
    <w:name w:val="57AE4A8ED9B54FE9955FE32E0B96D6D1"/>
  </w:style>
  <w:style w:type="paragraph" w:customStyle="1" w:styleId="75B725415BB640AC831166B5FEAD9F95">
    <w:name w:val="75B725415BB640AC831166B5FEAD9F95"/>
  </w:style>
  <w:style w:type="paragraph" w:customStyle="1" w:styleId="D8CB687901F14B0F9F6F46F84D56B824">
    <w:name w:val="D8CB687901F14B0F9F6F46F84D56B824"/>
  </w:style>
  <w:style w:type="paragraph" w:customStyle="1" w:styleId="04438117D04846B1BE4D05DE2B957292">
    <w:name w:val="04438117D04846B1BE4D05DE2B957292"/>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E74B5" w:themeColor="accent1" w:themeShade="BF"/>
      <w:sz w:val="42"/>
    </w:rPr>
  </w:style>
  <w:style w:type="paragraph" w:customStyle="1" w:styleId="2984BC90472D4635A281E5E9BCB81A12">
    <w:name w:val="2984BC90472D4635A281E5E9BCB81A12"/>
  </w:style>
  <w:style w:type="paragraph" w:customStyle="1" w:styleId="8838A1BF53EB4F0497725AA2165540F8">
    <w:name w:val="8838A1BF53EB4F0497725AA2165540F8"/>
  </w:style>
  <w:style w:type="paragraph" w:styleId="Quote">
    <w:name w:val="Quote"/>
    <w:basedOn w:val="Normal"/>
    <w:next w:val="Normal"/>
    <w:link w:val="QuoteChar"/>
    <w:uiPriority w:val="1"/>
    <w:qFormat/>
    <w:pPr>
      <w:pBdr>
        <w:top w:val="single" w:sz="4" w:space="14" w:color="2E74B5" w:themeColor="accent1" w:themeShade="BF"/>
        <w:bottom w:val="single" w:sz="4" w:space="14" w:color="2E74B5" w:themeColor="accent1" w:themeShade="BF"/>
      </w:pBdr>
      <w:spacing w:before="480" w:after="480" w:line="336" w:lineRule="auto"/>
    </w:pPr>
    <w:rPr>
      <w:i/>
      <w:iCs/>
      <w:color w:val="2E74B5" w:themeColor="accent1" w:themeShade="BF"/>
      <w:sz w:val="30"/>
    </w:rPr>
  </w:style>
  <w:style w:type="character" w:customStyle="1" w:styleId="QuoteChar">
    <w:name w:val="Quote Char"/>
    <w:basedOn w:val="DefaultParagraphFont"/>
    <w:link w:val="Quote"/>
    <w:uiPriority w:val="1"/>
    <w:rPr>
      <w:i/>
      <w:iCs/>
      <w:color w:val="2E74B5" w:themeColor="accent1" w:themeShade="BF"/>
      <w:sz w:val="30"/>
    </w:rPr>
  </w:style>
  <w:style w:type="paragraph" w:customStyle="1" w:styleId="B23EBB2036F64ED7BE5FDEA9E7E6E369">
    <w:name w:val="B23EBB2036F64ED7BE5FDEA9E7E6E369"/>
  </w:style>
  <w:style w:type="paragraph" w:customStyle="1" w:styleId="C781D8ECDD1B43C7BD416D937B6E1DEF">
    <w:name w:val="C781D8ECDD1B43C7BD416D937B6E1D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9188D148-3602-43EC-A234-E2938FA88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1905</TotalTime>
  <Pages>2</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RIDGECREST BAPTIST CHRUCH</Company>
  <LinksUpToDate>false</LinksUpToDate>
  <CharactersWithSpaces>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Oney</dc:creator>
  <cp:keywords/>
  <cp:lastModifiedBy>James Oney</cp:lastModifiedBy>
  <cp:revision>29</cp:revision>
  <cp:lastPrinted>2016-02-10T15:33:00Z</cp:lastPrinted>
  <dcterms:created xsi:type="dcterms:W3CDTF">2016-02-07T17:41:00Z</dcterms:created>
  <dcterms:modified xsi:type="dcterms:W3CDTF">2016-02-10T15:38:00Z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